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DF89A" w14:textId="248F8376" w:rsidR="000913B7" w:rsidRDefault="000E7D58" w:rsidP="000913B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67EB9F" wp14:editId="4997969B">
                <wp:simplePos x="0" y="0"/>
                <wp:positionH relativeFrom="page">
                  <wp:posOffset>461108</wp:posOffset>
                </wp:positionH>
                <wp:positionV relativeFrom="page">
                  <wp:posOffset>1742830</wp:posOffset>
                </wp:positionV>
                <wp:extent cx="6855460" cy="913423"/>
                <wp:effectExtent l="0" t="0" r="0" b="0"/>
                <wp:wrapThrough wrapText="bothSides">
                  <wp:wrapPolygon edited="0">
                    <wp:start x="200" y="300"/>
                    <wp:lineTo x="200" y="21029"/>
                    <wp:lineTo x="21368" y="21029"/>
                    <wp:lineTo x="21368" y="300"/>
                    <wp:lineTo x="200" y="30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5460" cy="913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07792" w14:textId="77777777" w:rsidR="00584E5E" w:rsidRPr="00492363" w:rsidRDefault="00584E5E" w:rsidP="00C72AD1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117DB5C" w14:textId="1D7AE708" w:rsidR="00584E5E" w:rsidRPr="00492363" w:rsidRDefault="00951E3E" w:rsidP="00C72AD1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Be the inspiration</w:t>
                            </w:r>
                          </w:p>
                          <w:p w14:paraId="0B46F832" w14:textId="77777777" w:rsidR="00584E5E" w:rsidRPr="00492363" w:rsidRDefault="00584E5E" w:rsidP="00C72AD1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3CAC4A3E" w14:textId="77777777" w:rsidR="00584E5E" w:rsidRPr="00492363" w:rsidRDefault="00584E5E" w:rsidP="00C72AD1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38A8F4B8" w14:textId="77777777" w:rsidR="00584E5E" w:rsidRPr="00492363" w:rsidRDefault="0058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7EB9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6.3pt;margin-top:137.25pt;width:539.8pt;height:71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" filled="f" stroked="f">
                <v:textbox>
                  <w:txbxContent>
                    <w:p w14:paraId="22A07792" w14:textId="77777777" w:rsidR="00584E5E" w:rsidRPr="00492363" w:rsidRDefault="00584E5E" w:rsidP="00C72AD1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117DB5C" w14:textId="1D7AE708" w:rsidR="00584E5E" w:rsidRPr="00492363" w:rsidRDefault="00951E3E" w:rsidP="00C72AD1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Be the inspiration</w:t>
                      </w:r>
                    </w:p>
                    <w:p w14:paraId="0B46F832" w14:textId="77777777" w:rsidR="00584E5E" w:rsidRPr="00492363" w:rsidRDefault="00584E5E" w:rsidP="00C72AD1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3CAC4A3E" w14:textId="77777777" w:rsidR="00584E5E" w:rsidRPr="00492363" w:rsidRDefault="00584E5E" w:rsidP="00C72AD1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38A8F4B8" w14:textId="77777777" w:rsidR="00584E5E" w:rsidRPr="00492363" w:rsidRDefault="00584E5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5F3905D" wp14:editId="0DAD1CF1">
            <wp:simplePos x="0" y="0"/>
            <wp:positionH relativeFrom="page">
              <wp:posOffset>5819482</wp:posOffset>
            </wp:positionH>
            <wp:positionV relativeFrom="page">
              <wp:posOffset>1505096</wp:posOffset>
            </wp:positionV>
            <wp:extent cx="1346200" cy="505460"/>
            <wp:effectExtent l="0" t="0" r="0" b="2540"/>
            <wp:wrapThrough wrapText="bothSides">
              <wp:wrapPolygon edited="0">
                <wp:start x="15894" y="0"/>
                <wp:lineTo x="0" y="4884"/>
                <wp:lineTo x="0" y="14653"/>
                <wp:lineTo x="14060" y="17367"/>
                <wp:lineTo x="14060" y="18452"/>
                <wp:lineTo x="15487" y="21166"/>
                <wp:lineTo x="15894" y="21166"/>
                <wp:lineTo x="18747" y="21166"/>
                <wp:lineTo x="18951" y="21166"/>
                <wp:lineTo x="20785" y="17910"/>
                <wp:lineTo x="21396" y="14111"/>
                <wp:lineTo x="21396" y="3256"/>
                <wp:lineTo x="18747" y="0"/>
                <wp:lineTo x="15894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taryMBS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60B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6BD24ED" wp14:editId="438232C9">
                <wp:simplePos x="0" y="0"/>
                <wp:positionH relativeFrom="column">
                  <wp:posOffset>12700</wp:posOffset>
                </wp:positionH>
                <wp:positionV relativeFrom="paragraph">
                  <wp:posOffset>2451100</wp:posOffset>
                </wp:positionV>
                <wp:extent cx="4851400" cy="6845300"/>
                <wp:effectExtent l="0" t="0" r="1270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684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DC523" w14:textId="77777777" w:rsidR="00EB31BC" w:rsidRDefault="00EB31BC" w:rsidP="0019460B"/>
                          <w:p w14:paraId="0007E1C1" w14:textId="77777777" w:rsidR="00EB31BC" w:rsidRDefault="00EB31BC" w:rsidP="0019460B"/>
                          <w:p w14:paraId="06FBE519" w14:textId="7D60A787" w:rsidR="0019460B" w:rsidRPr="0019460B" w:rsidRDefault="0019460B" w:rsidP="0019460B">
                            <w:r w:rsidRPr="0019460B">
                              <w:t>Dear fellow Rotarians,</w:t>
                            </w:r>
                          </w:p>
                          <w:p w14:paraId="3177D2E9" w14:textId="16215AC0" w:rsidR="00EB31BC" w:rsidRDefault="00EB31BC" w:rsidP="0019460B">
                            <w:r>
                              <w:t xml:space="preserve">Second half of the Rotary 2018-2019 year is well underway. </w:t>
                            </w:r>
                          </w:p>
                          <w:p w14:paraId="36F6D309" w14:textId="20861B3B" w:rsidR="00EB31BC" w:rsidRDefault="00EB31BC" w:rsidP="0019460B">
                            <w:r>
                              <w:t xml:space="preserve">We started 2019 at </w:t>
                            </w:r>
                            <w:proofErr w:type="spellStart"/>
                            <w:r>
                              <w:t>Suomalainen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Klubi</w:t>
                            </w:r>
                            <w:proofErr w:type="spellEnd"/>
                            <w:r>
                              <w:t xml:space="preserve"> where we had the opportunity to meet our Governor, </w:t>
                            </w:r>
                            <w:proofErr w:type="spellStart"/>
                            <w:r>
                              <w:t>Mrs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Irmeli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Viherluoto-Lindström</w:t>
                            </w:r>
                            <w:proofErr w:type="spellEnd"/>
                            <w:r>
                              <w:t>. I was glad to see so many club members present. The presentation as well as our discussions were highly valued. This meeting also created a flow of ideas regarding voluntary actions and events.</w:t>
                            </w:r>
                          </w:p>
                          <w:p w14:paraId="24CB8016" w14:textId="6A0DBCB0" w:rsidR="00EB31BC" w:rsidRDefault="00EB31BC" w:rsidP="00EB31BC">
                            <w:r>
                              <w:t xml:space="preserve">In January we have also heard about cooperation amongst parents and schools/daycare from Ulla </w:t>
                            </w:r>
                            <w:proofErr w:type="spellStart"/>
                            <w:r>
                              <w:t>Siimes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300273">
                              <w:t>Director</w:t>
                            </w:r>
                            <w:r>
                              <w:t xml:space="preserve"> of </w:t>
                            </w:r>
                            <w:proofErr w:type="spellStart"/>
                            <w:r>
                              <w:t>Vanhempainliitto</w:t>
                            </w:r>
                            <w:proofErr w:type="spellEnd"/>
                            <w:r>
                              <w:t xml:space="preserve">. We also had a great opportunity to study our own health and way of life, </w:t>
                            </w:r>
                            <w:proofErr w:type="spellStart"/>
                            <w:r>
                              <w:t>lead</w:t>
                            </w:r>
                            <w:proofErr w:type="spellEnd"/>
                            <w:r>
                              <w:t xml:space="preserve"> by Susanne </w:t>
                            </w:r>
                            <w:proofErr w:type="spellStart"/>
                            <w:r>
                              <w:t>Valkeakari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A43848">
                              <w:t>wellbeing factory oy</w:t>
                            </w:r>
                            <w:r>
                              <w:t xml:space="preserve">. </w:t>
                            </w:r>
                            <w:r w:rsidR="00C26975">
                              <w:br/>
                            </w:r>
                            <w:r w:rsidR="0019460B" w:rsidRPr="0019460B">
                              <w:br/>
                            </w:r>
                            <w:r>
                              <w:t xml:space="preserve">I am sure the coming meeting program will be of great interest, and </w:t>
                            </w:r>
                            <w:r w:rsidR="00300273">
                              <w:t xml:space="preserve">hope </w:t>
                            </w:r>
                            <w:proofErr w:type="spellStart"/>
                            <w:r>
                              <w:t>Verkkorotarians</w:t>
                            </w:r>
                            <w:proofErr w:type="spellEnd"/>
                            <w:r>
                              <w:t xml:space="preserve"> will join the meetings and visits: YLE, </w:t>
                            </w:r>
                            <w:proofErr w:type="spellStart"/>
                            <w:r w:rsidR="00300273">
                              <w:t>Defence</w:t>
                            </w:r>
                            <w:proofErr w:type="spellEnd"/>
                            <w:r w:rsidR="00300273">
                              <w:t xml:space="preserve"> in Finland and </w:t>
                            </w:r>
                            <w:r>
                              <w:t>Steiner</w:t>
                            </w:r>
                            <w:r w:rsidR="000F40CD">
                              <w:t xml:space="preserve"> sc</w:t>
                            </w:r>
                            <w:r w:rsidR="00A43848">
                              <w:t>h</w:t>
                            </w:r>
                            <w:r w:rsidR="000F40CD">
                              <w:t>oo</w:t>
                            </w:r>
                            <w:r w:rsidR="00300273">
                              <w:t>l</w:t>
                            </w:r>
                            <w:r>
                              <w:t xml:space="preserve"> in February. We then continue with visiting </w:t>
                            </w:r>
                            <w:r w:rsidR="00A43848">
                              <w:t>VTT</w:t>
                            </w:r>
                            <w:r>
                              <w:t xml:space="preserve"> and learning about Value Based Leadership </w:t>
                            </w:r>
                            <w:r w:rsidR="00300273">
                              <w:t xml:space="preserve">and </w:t>
                            </w:r>
                            <w:proofErr w:type="spellStart"/>
                            <w:r w:rsidR="00300273">
                              <w:t>Entersenior</w:t>
                            </w:r>
                            <w:proofErr w:type="spellEnd"/>
                            <w:r w:rsidR="00300273">
                              <w:t xml:space="preserve"> (where I see a chance for cooperation) </w:t>
                            </w:r>
                            <w:r>
                              <w:t>in March.</w:t>
                            </w:r>
                          </w:p>
                          <w:p w14:paraId="558F0783" w14:textId="294E16C9" w:rsidR="00EB31BC" w:rsidRPr="0019460B" w:rsidRDefault="00EB31BC" w:rsidP="00EB31BC">
                            <w:r>
                              <w:t>Personally, I can feel the increased amount of daylight already in my everyday actions. It brings more energy and positiveness in the daily life. I hope you also feel the early signs of spring and have a chance of enjoying the sunny crispy winter days to the full!</w:t>
                            </w:r>
                          </w:p>
                          <w:p w14:paraId="135ABA7F" w14:textId="72D5E10B" w:rsidR="0019460B" w:rsidRPr="0019460B" w:rsidRDefault="0019460B" w:rsidP="0019460B">
                            <w:r w:rsidRPr="0019460B">
                              <w:t>Yours in Rotary,</w:t>
                            </w:r>
                          </w:p>
                          <w:p w14:paraId="1AB1466C" w14:textId="77777777" w:rsidR="0019460B" w:rsidRPr="0019460B" w:rsidRDefault="0019460B" w:rsidP="0019460B">
                            <w:r w:rsidRPr="0019460B">
                              <w:t>Outi</w:t>
                            </w:r>
                          </w:p>
                          <w:p w14:paraId="1DE75E20" w14:textId="77777777" w:rsidR="0019460B" w:rsidRPr="0019460B" w:rsidRDefault="0019460B" w:rsidP="0019460B"/>
                          <w:p w14:paraId="33B4BE42" w14:textId="77777777" w:rsidR="00D368A9" w:rsidRDefault="00D368A9" w:rsidP="00D368A9"/>
                          <w:p w14:paraId="6EB7EEA2" w14:textId="77777777" w:rsidR="00D368A9" w:rsidRDefault="00D368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24ED" id="Text Box 36" o:spid="_x0000_s1027" type="#_x0000_t202" style="position:absolute;margin-left:1pt;margin-top:193pt;width:382pt;height:539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" fillcolor="white [3201]" strokeweight=".5pt">
                <v:textbox>
                  <w:txbxContent>
                    <w:p w14:paraId="595DC523" w14:textId="77777777" w:rsidR="00EB31BC" w:rsidRDefault="00EB31BC" w:rsidP="0019460B"/>
                    <w:p w14:paraId="0007E1C1" w14:textId="77777777" w:rsidR="00EB31BC" w:rsidRDefault="00EB31BC" w:rsidP="0019460B"/>
                    <w:p w14:paraId="06FBE519" w14:textId="7D60A787" w:rsidR="0019460B" w:rsidRPr="0019460B" w:rsidRDefault="0019460B" w:rsidP="0019460B">
                      <w:r w:rsidRPr="0019460B">
                        <w:t>Dear fellow Rotarians,</w:t>
                      </w:r>
                    </w:p>
                    <w:p w14:paraId="3177D2E9" w14:textId="16215AC0" w:rsidR="00EB31BC" w:rsidRDefault="00EB31BC" w:rsidP="0019460B">
                      <w:r>
                        <w:t xml:space="preserve">Second half of the Rotary 2018-2019 year is well underway. </w:t>
                      </w:r>
                    </w:p>
                    <w:p w14:paraId="36F6D309" w14:textId="20861B3B" w:rsidR="00EB31BC" w:rsidRDefault="00EB31BC" w:rsidP="0019460B">
                      <w:r>
                        <w:t xml:space="preserve">We started 2019 at </w:t>
                      </w:r>
                      <w:proofErr w:type="spellStart"/>
                      <w:r>
                        <w:t>Suomalainen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Klubi</w:t>
                      </w:r>
                      <w:proofErr w:type="spellEnd"/>
                      <w:r>
                        <w:t xml:space="preserve"> where we had the opportunity to meet our Governor, </w:t>
                      </w:r>
                      <w:proofErr w:type="spellStart"/>
                      <w:r>
                        <w:t>Mrs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Irmeli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Viherluoto-Lindström</w:t>
                      </w:r>
                      <w:proofErr w:type="spellEnd"/>
                      <w:r>
                        <w:t>. I was glad to see so many club members present. The presentation as well as our discussions were highly valued. This meeting also created a flow of ideas regarding voluntary actions and events.</w:t>
                      </w:r>
                    </w:p>
                    <w:p w14:paraId="24CB8016" w14:textId="6A0DBCB0" w:rsidR="00EB31BC" w:rsidRDefault="00EB31BC" w:rsidP="00EB31BC">
                      <w:r>
                        <w:t xml:space="preserve">In January we have also heard about cooperation amongst parents and schools/daycare from Ulla </w:t>
                      </w:r>
                      <w:proofErr w:type="spellStart"/>
                      <w:r>
                        <w:t>Siimes</w:t>
                      </w:r>
                      <w:proofErr w:type="spellEnd"/>
                      <w:r>
                        <w:t xml:space="preserve">, </w:t>
                      </w:r>
                      <w:r w:rsidR="00300273">
                        <w:t>Director</w:t>
                      </w:r>
                      <w:r>
                        <w:t xml:space="preserve"> of </w:t>
                      </w:r>
                      <w:proofErr w:type="spellStart"/>
                      <w:r>
                        <w:t>Vanhempainliitto</w:t>
                      </w:r>
                      <w:proofErr w:type="spellEnd"/>
                      <w:r>
                        <w:t xml:space="preserve">. We also had a great opportunity to study our own health and way of life, </w:t>
                      </w:r>
                      <w:proofErr w:type="spellStart"/>
                      <w:r>
                        <w:t>lead</w:t>
                      </w:r>
                      <w:proofErr w:type="spellEnd"/>
                      <w:r>
                        <w:t xml:space="preserve"> by Susanne </w:t>
                      </w:r>
                      <w:proofErr w:type="spellStart"/>
                      <w:r>
                        <w:t>Valkeakari</w:t>
                      </w:r>
                      <w:proofErr w:type="spellEnd"/>
                      <w:r>
                        <w:t xml:space="preserve">, </w:t>
                      </w:r>
                      <w:r w:rsidR="00A43848">
                        <w:t>wellbeing factory oy</w:t>
                      </w:r>
                      <w:r>
                        <w:t xml:space="preserve">. </w:t>
                      </w:r>
                      <w:r w:rsidR="00C26975">
                        <w:br/>
                      </w:r>
                      <w:r w:rsidR="0019460B" w:rsidRPr="0019460B">
                        <w:br/>
                      </w:r>
                      <w:r>
                        <w:t xml:space="preserve">I am sure the coming meeting program will be of great interest, and </w:t>
                      </w:r>
                      <w:r w:rsidR="00300273">
                        <w:t xml:space="preserve">hope </w:t>
                      </w:r>
                      <w:proofErr w:type="spellStart"/>
                      <w:r>
                        <w:t>Verkkorotarians</w:t>
                      </w:r>
                      <w:proofErr w:type="spellEnd"/>
                      <w:r>
                        <w:t xml:space="preserve"> will join the meetings and visits: YLE, </w:t>
                      </w:r>
                      <w:proofErr w:type="spellStart"/>
                      <w:r w:rsidR="00300273">
                        <w:t>Defence</w:t>
                      </w:r>
                      <w:proofErr w:type="spellEnd"/>
                      <w:r w:rsidR="00300273">
                        <w:t xml:space="preserve"> in Finland and </w:t>
                      </w:r>
                      <w:r>
                        <w:t>Steiner</w:t>
                      </w:r>
                      <w:r w:rsidR="000F40CD">
                        <w:t xml:space="preserve"> sc</w:t>
                      </w:r>
                      <w:r w:rsidR="00A43848">
                        <w:t>h</w:t>
                      </w:r>
                      <w:r w:rsidR="000F40CD">
                        <w:t>oo</w:t>
                      </w:r>
                      <w:r w:rsidR="00300273">
                        <w:t>l</w:t>
                      </w:r>
                      <w:r>
                        <w:t xml:space="preserve"> in February. We then continue with visiting </w:t>
                      </w:r>
                      <w:r w:rsidR="00A43848">
                        <w:t>VTT</w:t>
                      </w:r>
                      <w:r>
                        <w:t xml:space="preserve"> and learning about Value Based Leadership </w:t>
                      </w:r>
                      <w:r w:rsidR="00300273">
                        <w:t xml:space="preserve">and </w:t>
                      </w:r>
                      <w:proofErr w:type="spellStart"/>
                      <w:r w:rsidR="00300273">
                        <w:t>Entersenior</w:t>
                      </w:r>
                      <w:proofErr w:type="spellEnd"/>
                      <w:r w:rsidR="00300273">
                        <w:t xml:space="preserve"> (where I see a chance for cooperation) </w:t>
                      </w:r>
                      <w:r>
                        <w:t>in March.</w:t>
                      </w:r>
                    </w:p>
                    <w:p w14:paraId="558F0783" w14:textId="294E16C9" w:rsidR="00EB31BC" w:rsidRPr="0019460B" w:rsidRDefault="00EB31BC" w:rsidP="00EB31BC">
                      <w:r>
                        <w:t>Personally, I can feel the increased amount of daylight already in my everyday actions. It brings more energy and positiveness in the daily life. I hope you also feel the early signs of spring and have a chance of enjoying the sunny crispy winter days to the full!</w:t>
                      </w:r>
                    </w:p>
                    <w:p w14:paraId="135ABA7F" w14:textId="72D5E10B" w:rsidR="0019460B" w:rsidRPr="0019460B" w:rsidRDefault="0019460B" w:rsidP="0019460B">
                      <w:r w:rsidRPr="0019460B">
                        <w:t>Yours in Rotary,</w:t>
                      </w:r>
                    </w:p>
                    <w:p w14:paraId="1AB1466C" w14:textId="77777777" w:rsidR="0019460B" w:rsidRPr="0019460B" w:rsidRDefault="0019460B" w:rsidP="0019460B">
                      <w:r w:rsidRPr="0019460B">
                        <w:t>Outi</w:t>
                      </w:r>
                    </w:p>
                    <w:p w14:paraId="1DE75E20" w14:textId="77777777" w:rsidR="0019460B" w:rsidRPr="0019460B" w:rsidRDefault="0019460B" w:rsidP="0019460B"/>
                    <w:p w14:paraId="33B4BE42" w14:textId="77777777" w:rsidR="00D368A9" w:rsidRDefault="00D368A9" w:rsidP="00D368A9"/>
                    <w:p w14:paraId="6EB7EEA2" w14:textId="77777777" w:rsidR="00D368A9" w:rsidRDefault="00D368A9"/>
                  </w:txbxContent>
                </v:textbox>
              </v:shape>
            </w:pict>
          </mc:Fallback>
        </mc:AlternateContent>
      </w:r>
      <w:r w:rsidR="00D87A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2540B" wp14:editId="7C0E0E9B">
                <wp:simplePos x="0" y="0"/>
                <wp:positionH relativeFrom="page">
                  <wp:posOffset>469900</wp:posOffset>
                </wp:positionH>
                <wp:positionV relativeFrom="page">
                  <wp:posOffset>685800</wp:posOffset>
                </wp:positionV>
                <wp:extent cx="6858000" cy="736600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560" y="21228"/>
                    <wp:lineTo x="2156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A6236" w14:textId="3ABAB99F" w:rsidR="00584E5E" w:rsidRPr="00D87A4F" w:rsidRDefault="000E7D58" w:rsidP="00D87A4F">
                            <w:pPr>
                              <w:pStyle w:val="Title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 xml:space="preserve">Rotary </w:t>
                            </w:r>
                            <w:r w:rsidR="00D87A4F">
                              <w:rPr>
                                <w:lang w:val="fi-FI"/>
                              </w:rPr>
                              <w:t>e-club of Verkkorotary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540B" id="Text Box 3" o:spid="_x0000_s1028" type="#_x0000_t202" style="position:absolute;margin-left:37pt;margin-top:54pt;width:540pt;height:58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" filled="f" stroked="f">
                <v:textbox inset="0,0,0,0">
                  <w:txbxContent>
                    <w:p w14:paraId="546A6236" w14:textId="3ABAB99F" w:rsidR="00584E5E" w:rsidRPr="00D87A4F" w:rsidRDefault="000E7D58" w:rsidP="00D87A4F">
                      <w:pPr>
                        <w:pStyle w:val="Title"/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 xml:space="preserve">Rotary </w:t>
                      </w:r>
                      <w:r w:rsidR="00D87A4F">
                        <w:rPr>
                          <w:lang w:val="fi-FI"/>
                        </w:rPr>
                        <w:t>e-club of Verkkorotary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913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DB137E" wp14:editId="2C508AAC">
                <wp:simplePos x="0" y="0"/>
                <wp:positionH relativeFrom="page">
                  <wp:posOffset>723900</wp:posOffset>
                </wp:positionH>
                <wp:positionV relativeFrom="page">
                  <wp:posOffset>3378200</wp:posOffset>
                </wp:positionV>
                <wp:extent cx="3619500" cy="711200"/>
                <wp:effectExtent l="0" t="0" r="0" b="0"/>
                <wp:wrapThrough wrapText="bothSides">
                  <wp:wrapPolygon edited="0">
                    <wp:start x="152" y="0"/>
                    <wp:lineTo x="152" y="20829"/>
                    <wp:lineTo x="21221" y="20829"/>
                    <wp:lineTo x="21221" y="0"/>
                    <wp:lineTo x="15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85BB5" w14:textId="77777777" w:rsidR="00584E5E" w:rsidRPr="000913B7" w:rsidRDefault="00584E5E" w:rsidP="00250FF3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137E" id="Text Box 5" o:spid="_x0000_s1029" type="#_x0000_t202" style="position:absolute;margin-left:57pt;margin-top:266pt;width:285pt;height:5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" filled="f" stroked="f">
                <v:textbox inset=",0,,0">
                  <w:txbxContent>
                    <w:p w14:paraId="3AD85BB5" w14:textId="77777777" w:rsidR="00584E5E" w:rsidRPr="000913B7" w:rsidRDefault="00584E5E" w:rsidP="00250FF3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32838C0" w14:textId="3E9FDD74" w:rsidR="00B207A5" w:rsidRDefault="00210159" w:rsidP="003954D0">
      <w:pPr>
        <w:pStyle w:val="Subtitle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2029952" behindDoc="0" locked="0" layoutInCell="1" allowOverlap="1" wp14:anchorId="16B451F0" wp14:editId="0204AF90">
            <wp:simplePos x="0" y="0"/>
            <wp:positionH relativeFrom="page">
              <wp:posOffset>5762625</wp:posOffset>
            </wp:positionH>
            <wp:positionV relativeFrom="page">
              <wp:posOffset>4146550</wp:posOffset>
            </wp:positionV>
            <wp:extent cx="1148715" cy="1879600"/>
            <wp:effectExtent l="0" t="0" r="0" b="0"/>
            <wp:wrapThrough wrapText="bothSides">
              <wp:wrapPolygon edited="0">
                <wp:start x="0" y="0"/>
                <wp:lineTo x="0" y="21454"/>
                <wp:lineTo x="21254" y="21454"/>
                <wp:lineTo x="21254" y="0"/>
                <wp:lineTo x="0" y="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 P Rotary mediu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002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2BA0E03" wp14:editId="2ECBE37B">
                <wp:simplePos x="0" y="0"/>
                <wp:positionH relativeFrom="page">
                  <wp:posOffset>5755005</wp:posOffset>
                </wp:positionH>
                <wp:positionV relativeFrom="page">
                  <wp:posOffset>6197600</wp:posOffset>
                </wp:positionV>
                <wp:extent cx="1409700" cy="1026160"/>
                <wp:effectExtent l="0" t="0" r="0" b="0"/>
                <wp:wrapThrough wrapText="bothSides">
                  <wp:wrapPolygon edited="0">
                    <wp:start x="389" y="0"/>
                    <wp:lineTo x="389" y="20851"/>
                    <wp:lineTo x="20627" y="20851"/>
                    <wp:lineTo x="20627" y="0"/>
                    <wp:lineTo x="389" y="0"/>
                  </wp:wrapPolygon>
                </wp:wrapThrough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9CD2B" w14:textId="07183113" w:rsidR="00E35002" w:rsidRDefault="007B1114" w:rsidP="00E35002">
                            <w:pPr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1"/>
                                <w:szCs w:val="21"/>
                              </w:rPr>
                              <w:t>Outi Milner</w:t>
                            </w:r>
                            <w:r w:rsidR="00E35002" w:rsidRPr="001D1D6B"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="00E35002" w:rsidRPr="001D1D6B"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1"/>
                                <w:szCs w:val="21"/>
                              </w:rPr>
                              <w:t>Verkkorotary</w:t>
                            </w:r>
                            <w:proofErr w:type="spellEnd"/>
                            <w:r w:rsidR="00E35002" w:rsidRPr="001D1D6B"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President</w:t>
                            </w:r>
                          </w:p>
                          <w:p w14:paraId="531BC31B" w14:textId="3375EE62" w:rsidR="00E35002" w:rsidRPr="001D1D6B" w:rsidRDefault="007B1114" w:rsidP="00E35002">
                            <w:pPr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1"/>
                                <w:szCs w:val="21"/>
                              </w:rPr>
                              <w:t>2018-19</w:t>
                            </w:r>
                          </w:p>
                          <w:p w14:paraId="787EEFBC" w14:textId="77777777" w:rsidR="00E35002" w:rsidRDefault="00E35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0E03" id="Text Box 153" o:spid="_x0000_s1030" type="#_x0000_t202" style="position:absolute;left:0;text-align:left;margin-left:453.15pt;margin-top:488pt;width:111pt;height:80.8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" filled="f" stroked="f">
                <v:textbox>
                  <w:txbxContent>
                    <w:p w14:paraId="1769CD2B" w14:textId="07183113" w:rsidR="00E35002" w:rsidRDefault="007B1114" w:rsidP="00E35002">
                      <w:pPr>
                        <w:spacing w:after="0" w:line="240" w:lineRule="auto"/>
                        <w:jc w:val="center"/>
                        <w:rPr>
                          <w:rFonts w:ascii="Helvetica" w:eastAsia="Times New Roman" w:hAnsi="Helvetica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1"/>
                          <w:szCs w:val="21"/>
                        </w:rPr>
                        <w:t>Outi Milner</w:t>
                      </w:r>
                      <w:r w:rsidR="00E35002" w:rsidRPr="001D1D6B">
                        <w:rPr>
                          <w:rFonts w:ascii="Helvetica" w:eastAsia="Times New Roman" w:hAnsi="Helvetica" w:cs="Times New Roman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="00E35002" w:rsidRPr="001D1D6B">
                        <w:rPr>
                          <w:rFonts w:ascii="Helvetica" w:eastAsia="Times New Roman" w:hAnsi="Helvetica" w:cs="Times New Roman"/>
                          <w:color w:val="000000"/>
                          <w:sz w:val="21"/>
                          <w:szCs w:val="21"/>
                        </w:rPr>
                        <w:t>Verkkorotary</w:t>
                      </w:r>
                      <w:proofErr w:type="spellEnd"/>
                      <w:r w:rsidR="00E35002" w:rsidRPr="001D1D6B">
                        <w:rPr>
                          <w:rFonts w:ascii="Helvetica" w:eastAsia="Times New Roman" w:hAnsi="Helvetica" w:cs="Times New Roman"/>
                          <w:color w:val="000000"/>
                          <w:sz w:val="21"/>
                          <w:szCs w:val="21"/>
                        </w:rPr>
                        <w:t xml:space="preserve"> President</w:t>
                      </w:r>
                    </w:p>
                    <w:p w14:paraId="531BC31B" w14:textId="3375EE62" w:rsidR="00E35002" w:rsidRPr="001D1D6B" w:rsidRDefault="007B1114" w:rsidP="00E35002">
                      <w:pPr>
                        <w:spacing w:after="0" w:line="240" w:lineRule="auto"/>
                        <w:jc w:val="center"/>
                        <w:rPr>
                          <w:rFonts w:ascii="Helvetica" w:eastAsia="Times New Roman" w:hAnsi="Helvetica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1"/>
                          <w:szCs w:val="21"/>
                        </w:rPr>
                        <w:t>2018-19</w:t>
                      </w:r>
                    </w:p>
                    <w:p w14:paraId="787EEFBC" w14:textId="77777777" w:rsidR="00E35002" w:rsidRDefault="00E3500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35002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CFAAEF" wp14:editId="37F40B92">
                <wp:simplePos x="0" y="0"/>
                <wp:positionH relativeFrom="page">
                  <wp:posOffset>5234940</wp:posOffset>
                </wp:positionH>
                <wp:positionV relativeFrom="page">
                  <wp:posOffset>3119120</wp:posOffset>
                </wp:positionV>
                <wp:extent cx="2080260" cy="830580"/>
                <wp:effectExtent l="0" t="0" r="0" b="7620"/>
                <wp:wrapTight wrapText="bothSides">
                  <wp:wrapPolygon edited="0">
                    <wp:start x="264" y="0"/>
                    <wp:lineTo x="264" y="21138"/>
                    <wp:lineTo x="21099" y="21138"/>
                    <wp:lineTo x="21099" y="0"/>
                    <wp:lineTo x="264" y="0"/>
                  </wp:wrapPolygon>
                </wp:wrapTight>
                <wp:docPr id="9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8C47EC" w14:textId="6C8737E1" w:rsidR="00584E5E" w:rsidRPr="00492363" w:rsidRDefault="00584E5E" w:rsidP="00546085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 w:rsidRPr="00492363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President’s Column</w:t>
                            </w:r>
                          </w:p>
                          <w:p w14:paraId="68307D4A" w14:textId="3595948B" w:rsidR="00584E5E" w:rsidRPr="00492363" w:rsidRDefault="00584E5E" w:rsidP="003A06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  <w:p w14:paraId="01FB9B95" w14:textId="77777777" w:rsidR="00584E5E" w:rsidRPr="00492363" w:rsidRDefault="00584E5E" w:rsidP="00AB6DEF">
                            <w:pPr>
                              <w:pStyle w:val="Heading1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663237D" w14:textId="77777777" w:rsidR="00584E5E" w:rsidRPr="00492363" w:rsidRDefault="00584E5E" w:rsidP="00E201BE">
                            <w:pPr>
                              <w:pStyle w:val="Heading1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4554AAC" w14:textId="77777777" w:rsidR="00584E5E" w:rsidRPr="00492363" w:rsidRDefault="00584E5E" w:rsidP="00E87C58">
                            <w:pPr>
                              <w:pStyle w:val="Heading1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AAEF" id="Text Box 47" o:spid="_x0000_s1031" type="#_x0000_t202" style="position:absolute;left:0;text-align:left;margin-left:412.2pt;margin-top:245.6pt;width:163.8pt;height:65.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" filled="f" stroked="f">
                <v:textbox inset=",0,,0">
                  <w:txbxContent>
                    <w:p w14:paraId="2C8C47EC" w14:textId="6C8737E1" w:rsidR="00584E5E" w:rsidRPr="00492363" w:rsidRDefault="00584E5E" w:rsidP="00546085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 w:rsidRPr="00492363">
                        <w:rPr>
                          <w:rFonts w:asciiTheme="minorHAnsi" w:hAnsiTheme="minorHAnsi"/>
                          <w:sz w:val="40"/>
                          <w:szCs w:val="40"/>
                        </w:rPr>
                        <w:t>President’s Column</w:t>
                      </w:r>
                    </w:p>
                    <w:p w14:paraId="68307D4A" w14:textId="3595948B" w:rsidR="00584E5E" w:rsidRPr="00492363" w:rsidRDefault="00584E5E" w:rsidP="003A06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</w:p>
                    <w:p w14:paraId="01FB9B95" w14:textId="77777777" w:rsidR="00584E5E" w:rsidRPr="00492363" w:rsidRDefault="00584E5E" w:rsidP="00AB6DEF">
                      <w:pPr>
                        <w:pStyle w:val="Heading1"/>
                        <w:rPr>
                          <w:rFonts w:asciiTheme="minorHAnsi" w:hAnsiTheme="minorHAnsi"/>
                        </w:rPr>
                      </w:pPr>
                    </w:p>
                    <w:p w14:paraId="4663237D" w14:textId="77777777" w:rsidR="00584E5E" w:rsidRPr="00492363" w:rsidRDefault="00584E5E" w:rsidP="00E201BE">
                      <w:pPr>
                        <w:pStyle w:val="Heading1"/>
                        <w:rPr>
                          <w:rFonts w:asciiTheme="minorHAnsi" w:hAnsiTheme="minorHAnsi"/>
                        </w:rPr>
                      </w:pPr>
                    </w:p>
                    <w:p w14:paraId="64554AAC" w14:textId="77777777" w:rsidR="00584E5E" w:rsidRPr="00492363" w:rsidRDefault="00584E5E" w:rsidP="00E87C58">
                      <w:pPr>
                        <w:pStyle w:val="Heading1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925B8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4FAD2" wp14:editId="6F500F46">
                <wp:simplePos x="0" y="0"/>
                <wp:positionH relativeFrom="page">
                  <wp:posOffset>469900</wp:posOffset>
                </wp:positionH>
                <wp:positionV relativeFrom="page">
                  <wp:posOffset>1352550</wp:posOffset>
                </wp:positionV>
                <wp:extent cx="68580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20" y="20800"/>
                    <wp:lineTo x="2152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D54DF" w14:textId="712776AA" w:rsidR="00584E5E" w:rsidRPr="00D87A4F" w:rsidRDefault="00EB31BC" w:rsidP="00D87A4F">
                            <w:pPr>
                              <w:pStyle w:val="Subtitle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fi-F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fi-FI"/>
                              </w:rPr>
                              <w:t>February</w:t>
                            </w:r>
                            <w:proofErr w:type="spellEnd"/>
                            <w:r w:rsidR="00AB46D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fi-FI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fi-FI"/>
                              </w:rPr>
                              <w:t>March</w:t>
                            </w:r>
                            <w:proofErr w:type="spellEnd"/>
                            <w:r w:rsidR="00AB46D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fi-FI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4FAD2" id="Text Box 4" o:spid="_x0000_s1032" type="#_x0000_t202" style="position:absolute;left:0;text-align:left;margin-left:37pt;margin-top:106.5pt;width:540pt;height:27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" filled="f" stroked="f">
                <v:textbox inset="0,0,0,0">
                  <w:txbxContent>
                    <w:p w14:paraId="6F9D54DF" w14:textId="712776AA" w:rsidR="00584E5E" w:rsidRPr="00D87A4F" w:rsidRDefault="00EB31BC" w:rsidP="00D87A4F">
                      <w:pPr>
                        <w:pStyle w:val="Subtitle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fi-FI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fi-FI"/>
                        </w:rPr>
                        <w:t>February</w:t>
                      </w:r>
                      <w:proofErr w:type="spellEnd"/>
                      <w:r w:rsidR="00AB46DF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fi-FI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fi-FI"/>
                        </w:rPr>
                        <w:t>March</w:t>
                      </w:r>
                      <w:proofErr w:type="spellEnd"/>
                      <w:r w:rsidR="00AB46DF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fi-FI"/>
                        </w:rPr>
                        <w:t xml:space="preserve"> 2019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0FA4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C67DEB" wp14:editId="27E1C195">
                <wp:simplePos x="0" y="0"/>
                <wp:positionH relativeFrom="page">
                  <wp:posOffset>457475</wp:posOffset>
                </wp:positionH>
                <wp:positionV relativeFrom="page">
                  <wp:posOffset>457213</wp:posOffset>
                </wp:positionV>
                <wp:extent cx="6858000" cy="2286000"/>
                <wp:effectExtent l="0" t="0" r="0" b="0"/>
                <wp:wrapThrough wrapText="bothSides">
                  <wp:wrapPolygon edited="0">
                    <wp:start x="0" y="0"/>
                    <wp:lineTo x="0" y="21360"/>
                    <wp:lineTo x="21520" y="21360"/>
                    <wp:lineTo x="2152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F0A04" id="Rectangle 1" o:spid="_x0000_s1026" style="position:absolute;margin-left:36pt;margin-top:36pt;width:540pt;height:180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" fillcolor="#749805 [3204]" stroked="f" strokeweight="2pt">
                <v:fill color2="#bacc82 [3205]" rotate="t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E35002" w:rsidRPr="00F30E8F">
        <w:rPr>
          <w14:textOutline w14:w="9525" w14:cap="rnd" w14:cmpd="sng" w14:algn="ctr">
            <w14:noFill/>
            <w14:prstDash w14:val="solid"/>
            <w14:bevel/>
          </w14:textOutline>
        </w:rPr>
        <w:br w:type="page"/>
      </w:r>
      <w:r w:rsidR="009243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7391CB0" wp14:editId="2224A297">
                <wp:simplePos x="0" y="0"/>
                <wp:positionH relativeFrom="column">
                  <wp:posOffset>61790</wp:posOffset>
                </wp:positionH>
                <wp:positionV relativeFrom="paragraph">
                  <wp:posOffset>-1399149</wp:posOffset>
                </wp:positionV>
                <wp:extent cx="6802755" cy="906585"/>
                <wp:effectExtent l="0" t="0" r="444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90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57927" w14:textId="12BAB598" w:rsidR="00A43848" w:rsidRPr="00A43848" w:rsidRDefault="009243CD" w:rsidP="00A4384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19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3.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 xml:space="preserve"> at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21-22</w:t>
                            </w:r>
                          </w:p>
                          <w:p w14:paraId="7AB58BCE" w14:textId="77777777" w:rsidR="00A43848" w:rsidRPr="00A43848" w:rsidRDefault="00A43848" w:rsidP="00A4384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b/>
                                <w:bCs w:val="0"/>
                                <w:sz w:val="32"/>
                              </w:rPr>
                              <w:t>Online meeting</w:t>
                            </w:r>
                            <w:r w:rsidRPr="00A43848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  <w:p w14:paraId="21C15859" w14:textId="3DA7422F" w:rsidR="00A43848" w:rsidRPr="00A43848" w:rsidRDefault="00A43848" w:rsidP="00A438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Entersenior</w:t>
                            </w:r>
                            <w:proofErr w:type="spellEnd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Tiina</w:t>
                            </w:r>
                            <w:proofErr w:type="spellEnd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Etelämäki</w:t>
                            </w:r>
                            <w:proofErr w:type="spellEnd"/>
                            <w:r w:rsidR="00F203A9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 (to be confirmed)</w:t>
                            </w:r>
                          </w:p>
                          <w:p w14:paraId="36AE0DB2" w14:textId="77777777" w:rsidR="00A43848" w:rsidRDefault="00A43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1CB0" id="Text Box 10" o:spid="_x0000_s1033" type="#_x0000_t202" style="position:absolute;left:0;text-align:left;margin-left:4.85pt;margin-top:-110.15pt;width:535.65pt;height:71.4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" fillcolor="white [3201]" stroked="f" strokeweight=".5pt">
                <v:textbox>
                  <w:txbxContent>
                    <w:p w14:paraId="09757927" w14:textId="12BAB598" w:rsidR="00A43848" w:rsidRPr="00A43848" w:rsidRDefault="009243CD" w:rsidP="00A4384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32"/>
                          <w:lang w:eastAsia="zh-CN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</w:rPr>
                        <w:t>19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sz w:val="32"/>
                        </w:rPr>
                        <w:t>3.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 xml:space="preserve"> at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21-22</w:t>
                      </w:r>
                    </w:p>
                    <w:p w14:paraId="7AB58BCE" w14:textId="77777777" w:rsidR="00A43848" w:rsidRPr="00A43848" w:rsidRDefault="00A43848" w:rsidP="00A4384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A43848">
                        <w:rPr>
                          <w:rFonts w:asciiTheme="minorHAnsi" w:hAnsiTheme="minorHAnsi"/>
                          <w:b/>
                          <w:bCs w:val="0"/>
                          <w:sz w:val="32"/>
                        </w:rPr>
                        <w:t>Online meeting</w:t>
                      </w:r>
                      <w:r w:rsidRPr="00A43848">
                        <w:rPr>
                          <w:rFonts w:asciiTheme="minorHAnsi" w:hAnsiTheme="minorHAnsi"/>
                          <w:b/>
                          <w:sz w:val="32"/>
                        </w:rPr>
                        <w:t xml:space="preserve">: </w:t>
                      </w:r>
                    </w:p>
                    <w:p w14:paraId="21C15859" w14:textId="3DA7422F" w:rsidR="00A43848" w:rsidRPr="00A43848" w:rsidRDefault="00A43848" w:rsidP="00A438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Entersenior</w:t>
                      </w:r>
                      <w:proofErr w:type="spellEnd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Tiina</w:t>
                      </w:r>
                      <w:proofErr w:type="spellEnd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Etelämäki</w:t>
                      </w:r>
                      <w:proofErr w:type="spellEnd"/>
                      <w:r w:rsidR="00F203A9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 (to be confirmed)</w:t>
                      </w:r>
                    </w:p>
                    <w:p w14:paraId="36AE0DB2" w14:textId="77777777" w:rsidR="00A43848" w:rsidRDefault="00A43848"/>
                  </w:txbxContent>
                </v:textbox>
              </v:shape>
            </w:pict>
          </mc:Fallback>
        </mc:AlternateContent>
      </w:r>
      <w:r w:rsidR="009243CD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A4A1F34" wp14:editId="0CA01175">
                <wp:simplePos x="0" y="0"/>
                <wp:positionH relativeFrom="page">
                  <wp:posOffset>461010</wp:posOffset>
                </wp:positionH>
                <wp:positionV relativeFrom="page">
                  <wp:posOffset>2961934</wp:posOffset>
                </wp:positionV>
                <wp:extent cx="6858000" cy="914400"/>
                <wp:effectExtent l="0" t="0" r="0" b="0"/>
                <wp:wrapTight wrapText="bothSides">
                  <wp:wrapPolygon edited="0">
                    <wp:start x="200" y="0"/>
                    <wp:lineTo x="200" y="21300"/>
                    <wp:lineTo x="21360" y="21300"/>
                    <wp:lineTo x="21360" y="0"/>
                    <wp:lineTo x="200" y="0"/>
                  </wp:wrapPolygon>
                </wp:wrapTight>
                <wp:docPr id="10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0C3DC5" w14:textId="0F33321C" w:rsidR="00584E5E" w:rsidRPr="00A43848" w:rsidRDefault="00EB31BC" w:rsidP="0050673C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  <w:t>5</w:t>
                            </w:r>
                            <w:r w:rsidR="00511A5F" w:rsidRPr="00A43848"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  <w:t>.</w:t>
                            </w:r>
                            <w:r w:rsidRPr="00A43848"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  <w:t>2</w:t>
                            </w:r>
                            <w:r w:rsidR="00511A5F" w:rsidRPr="00A43848"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  <w:t>. at 1</w:t>
                            </w:r>
                            <w:r w:rsidR="009243CD"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  <w:t>7</w:t>
                            </w:r>
                          </w:p>
                          <w:p w14:paraId="7F0A48B6" w14:textId="6D8A3AE1" w:rsidR="00584E5E" w:rsidRPr="00A43848" w:rsidRDefault="002D4510" w:rsidP="0050673C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lang w:val="fi-FI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b/>
                                <w:sz w:val="32"/>
                                <w:lang w:val="fi-FI"/>
                              </w:rPr>
                              <w:t>Terra</w:t>
                            </w:r>
                            <w:r w:rsidR="00FA0799" w:rsidRPr="00A43848">
                              <w:rPr>
                                <w:rFonts w:asciiTheme="minorHAnsi" w:hAnsiTheme="minorHAnsi"/>
                                <w:b/>
                                <w:sz w:val="32"/>
                                <w:lang w:val="fi-FI"/>
                              </w:rPr>
                              <w:t>:</w:t>
                            </w:r>
                            <w:r w:rsidR="00584E5E" w:rsidRPr="00A43848">
                              <w:rPr>
                                <w:rFonts w:asciiTheme="minorHAnsi" w:hAnsiTheme="minorHAnsi"/>
                                <w:b/>
                                <w:sz w:val="32"/>
                                <w:lang w:val="fi-FI"/>
                              </w:rPr>
                              <w:t xml:space="preserve"> </w:t>
                            </w:r>
                          </w:p>
                          <w:p w14:paraId="2CE3D6BD" w14:textId="27B9A484" w:rsidR="00584E5E" w:rsidRPr="007A148B" w:rsidRDefault="00EB31BC" w:rsidP="0050673C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lang w:val="fi-FI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  <w:t>YLE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  <w:lang w:val="fi-FI"/>
                              </w:rPr>
                              <w:t>, puoli seitsemän</w:t>
                            </w:r>
                            <w:r w:rsidR="00511A5F" w:rsidRPr="007A148B">
                              <w:rPr>
                                <w:rFonts w:asciiTheme="minorHAnsi" w:hAnsiTheme="minorHAnsi"/>
                                <w:lang w:val="fi-FI"/>
                              </w:rPr>
                              <w:br/>
                            </w:r>
                          </w:p>
                          <w:p w14:paraId="7D465239" w14:textId="58D79FC3" w:rsidR="00584E5E" w:rsidRPr="007A148B" w:rsidRDefault="00584E5E" w:rsidP="00B61B27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Cs w:val="36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A1F34" id="_x0000_s1034" type="#_x0000_t202" style="position:absolute;left:0;text-align:left;margin-left:36.3pt;margin-top:233.2pt;width:540pt;height:1in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" filled="f" stroked="f">
                <v:textbox inset=",0,,0">
                  <w:txbxContent>
                    <w:p w14:paraId="3A0C3DC5" w14:textId="0F33321C" w:rsidR="00584E5E" w:rsidRPr="00A43848" w:rsidRDefault="00EB31BC" w:rsidP="0050673C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32"/>
                          <w:lang w:val="fi-FI"/>
                        </w:rPr>
                      </w:pPr>
                      <w:r w:rsidRPr="00A43848">
                        <w:rPr>
                          <w:rFonts w:asciiTheme="minorHAnsi" w:hAnsiTheme="minorHAnsi"/>
                          <w:sz w:val="32"/>
                          <w:lang w:val="fi-FI"/>
                        </w:rPr>
                        <w:t>5</w:t>
                      </w:r>
                      <w:r w:rsidR="00511A5F" w:rsidRPr="00A43848">
                        <w:rPr>
                          <w:rFonts w:asciiTheme="minorHAnsi" w:hAnsiTheme="minorHAnsi"/>
                          <w:sz w:val="32"/>
                          <w:lang w:val="fi-FI"/>
                        </w:rPr>
                        <w:t>.</w:t>
                      </w:r>
                      <w:r w:rsidRPr="00A43848">
                        <w:rPr>
                          <w:rFonts w:asciiTheme="minorHAnsi" w:hAnsiTheme="minorHAnsi"/>
                          <w:sz w:val="32"/>
                          <w:lang w:val="fi-FI"/>
                        </w:rPr>
                        <w:t>2</w:t>
                      </w:r>
                      <w:r w:rsidR="00511A5F" w:rsidRPr="00A43848">
                        <w:rPr>
                          <w:rFonts w:asciiTheme="minorHAnsi" w:hAnsiTheme="minorHAnsi"/>
                          <w:sz w:val="32"/>
                          <w:lang w:val="fi-FI"/>
                        </w:rPr>
                        <w:t>. at 1</w:t>
                      </w:r>
                      <w:r w:rsidR="009243CD">
                        <w:rPr>
                          <w:rFonts w:asciiTheme="minorHAnsi" w:hAnsiTheme="minorHAnsi"/>
                          <w:sz w:val="32"/>
                          <w:lang w:val="fi-FI"/>
                        </w:rPr>
                        <w:t>7</w:t>
                      </w:r>
                    </w:p>
                    <w:p w14:paraId="7F0A48B6" w14:textId="6D8A3AE1" w:rsidR="00584E5E" w:rsidRPr="00A43848" w:rsidRDefault="002D4510" w:rsidP="0050673C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lang w:val="fi-FI"/>
                        </w:rPr>
                      </w:pPr>
                      <w:r w:rsidRPr="00A43848">
                        <w:rPr>
                          <w:rFonts w:asciiTheme="minorHAnsi" w:hAnsiTheme="minorHAnsi"/>
                          <w:b/>
                          <w:sz w:val="32"/>
                          <w:lang w:val="fi-FI"/>
                        </w:rPr>
                        <w:t>Terra</w:t>
                      </w:r>
                      <w:r w:rsidR="00FA0799" w:rsidRPr="00A43848">
                        <w:rPr>
                          <w:rFonts w:asciiTheme="minorHAnsi" w:hAnsiTheme="minorHAnsi"/>
                          <w:b/>
                          <w:sz w:val="32"/>
                          <w:lang w:val="fi-FI"/>
                        </w:rPr>
                        <w:t>:</w:t>
                      </w:r>
                      <w:r w:rsidR="00584E5E" w:rsidRPr="00A43848">
                        <w:rPr>
                          <w:rFonts w:asciiTheme="minorHAnsi" w:hAnsiTheme="minorHAnsi"/>
                          <w:b/>
                          <w:sz w:val="32"/>
                          <w:lang w:val="fi-FI"/>
                        </w:rPr>
                        <w:t xml:space="preserve"> </w:t>
                      </w:r>
                    </w:p>
                    <w:p w14:paraId="2CE3D6BD" w14:textId="27B9A484" w:rsidR="00584E5E" w:rsidRPr="007A148B" w:rsidRDefault="00EB31BC" w:rsidP="0050673C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lang w:val="fi-FI"/>
                        </w:rPr>
                      </w:pPr>
                      <w:r w:rsidRPr="00A43848">
                        <w:rPr>
                          <w:rFonts w:asciiTheme="minorHAnsi" w:hAnsiTheme="minorHAnsi"/>
                          <w:sz w:val="32"/>
                          <w:lang w:val="fi-FI"/>
                        </w:rPr>
                        <w:t>YLE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  <w:lang w:val="fi-FI"/>
                        </w:rPr>
                        <w:t>, puoli seitsemän</w:t>
                      </w:r>
                      <w:r w:rsidR="00511A5F" w:rsidRPr="007A148B">
                        <w:rPr>
                          <w:rFonts w:asciiTheme="minorHAnsi" w:hAnsiTheme="minorHAnsi"/>
                          <w:lang w:val="fi-FI"/>
                        </w:rPr>
                        <w:br/>
                      </w:r>
                    </w:p>
                    <w:p w14:paraId="7D465239" w14:textId="58D79FC3" w:rsidR="00584E5E" w:rsidRPr="007A148B" w:rsidRDefault="00584E5E" w:rsidP="00B61B27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Cs w:val="36"/>
                          <w:lang w:val="fi-F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3CD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6A83E3D" wp14:editId="741689BF">
                <wp:simplePos x="0" y="0"/>
                <wp:positionH relativeFrom="page">
                  <wp:posOffset>562610</wp:posOffset>
                </wp:positionH>
                <wp:positionV relativeFrom="page">
                  <wp:posOffset>4110160</wp:posOffset>
                </wp:positionV>
                <wp:extent cx="6858000" cy="812800"/>
                <wp:effectExtent l="0" t="0" r="0" b="0"/>
                <wp:wrapTight wrapText="bothSides">
                  <wp:wrapPolygon edited="0">
                    <wp:start x="200" y="0"/>
                    <wp:lineTo x="200" y="21263"/>
                    <wp:lineTo x="21360" y="21263"/>
                    <wp:lineTo x="21360" y="0"/>
                    <wp:lineTo x="200" y="0"/>
                  </wp:wrapPolygon>
                </wp:wrapTight>
                <wp:docPr id="1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858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4FC4A0" w14:textId="6EF7FD2A" w:rsidR="00584E5E" w:rsidRPr="00A43848" w:rsidRDefault="00511A5F" w:rsidP="00720D10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1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2</w:t>
                            </w:r>
                            <w:r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2</w:t>
                            </w:r>
                            <w:r w:rsidR="002D4510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 at 21-22</w:t>
                            </w:r>
                          </w:p>
                          <w:p w14:paraId="4C2521EE" w14:textId="6DB835D5" w:rsidR="00584E5E" w:rsidRPr="00A43848" w:rsidRDefault="002D4510" w:rsidP="00720D10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Online meeting</w:t>
                            </w:r>
                            <w:r w:rsidR="00584E5E" w:rsidRPr="00A43848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  <w:p w14:paraId="5D0EA199" w14:textId="6D53CAA0" w:rsidR="00584E5E" w:rsidRPr="00A43848" w:rsidRDefault="00A43848" w:rsidP="007E4F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</w:pPr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Steiner school, principal </w:t>
                            </w:r>
                            <w:proofErr w:type="spellStart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Jarno</w:t>
                            </w:r>
                            <w:proofErr w:type="spellEnd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Paalasmaa</w:t>
                            </w:r>
                            <w:proofErr w:type="spellEnd"/>
                          </w:p>
                          <w:p w14:paraId="458154D3" w14:textId="057956C9" w:rsidR="00584E5E" w:rsidRPr="00A43848" w:rsidRDefault="00FA0799" w:rsidP="003119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28"/>
                                <w:szCs w:val="28"/>
                              </w:rPr>
                            </w:pPr>
                            <w:r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009FC96" w14:textId="77777777" w:rsidR="00584E5E" w:rsidRPr="00A43848" w:rsidRDefault="00584E5E" w:rsidP="00720D10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83E3D" id="_x0000_s1035" type="#_x0000_t202" style="position:absolute;left:0;text-align:left;margin-left:44.3pt;margin-top:323.65pt;width:540pt;height:64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" filled="f" stroked="f">
                <v:textbox inset=",0,,0">
                  <w:txbxContent>
                    <w:p w14:paraId="494FC4A0" w14:textId="6EF7FD2A" w:rsidR="00584E5E" w:rsidRPr="00A43848" w:rsidRDefault="00511A5F" w:rsidP="00720D10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32"/>
                        </w:rPr>
                      </w:pPr>
                      <w:r w:rsidRPr="00A43848">
                        <w:rPr>
                          <w:rFonts w:asciiTheme="minorHAnsi" w:hAnsiTheme="minorHAnsi"/>
                          <w:sz w:val="32"/>
                        </w:rPr>
                        <w:t>1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2</w:t>
                      </w:r>
                      <w:r w:rsidRPr="00A43848">
                        <w:rPr>
                          <w:rFonts w:asciiTheme="minorHAnsi" w:hAnsiTheme="minorHAnsi"/>
                          <w:sz w:val="32"/>
                        </w:rPr>
                        <w:t>.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2</w:t>
                      </w:r>
                      <w:r w:rsidR="002D4510" w:rsidRPr="00A43848">
                        <w:rPr>
                          <w:rFonts w:asciiTheme="minorHAnsi" w:hAnsiTheme="minorHAnsi"/>
                          <w:sz w:val="32"/>
                        </w:rPr>
                        <w:t>. at 21-22</w:t>
                      </w:r>
                    </w:p>
                    <w:p w14:paraId="4C2521EE" w14:textId="6DB835D5" w:rsidR="00584E5E" w:rsidRPr="00A43848" w:rsidRDefault="002D4510" w:rsidP="00720D10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A43848">
                        <w:rPr>
                          <w:rFonts w:asciiTheme="minorHAnsi" w:hAnsiTheme="minorHAnsi"/>
                          <w:b/>
                          <w:sz w:val="32"/>
                        </w:rPr>
                        <w:t>Online meeting</w:t>
                      </w:r>
                      <w:r w:rsidR="00584E5E" w:rsidRPr="00A43848">
                        <w:rPr>
                          <w:rFonts w:asciiTheme="minorHAnsi" w:hAnsiTheme="minorHAnsi"/>
                          <w:b/>
                          <w:sz w:val="32"/>
                        </w:rPr>
                        <w:t xml:space="preserve">: </w:t>
                      </w:r>
                    </w:p>
                    <w:p w14:paraId="5D0EA199" w14:textId="6D53CAA0" w:rsidR="00584E5E" w:rsidRPr="00A43848" w:rsidRDefault="00A43848" w:rsidP="007E4F2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</w:pPr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Steiner school, principal </w:t>
                      </w:r>
                      <w:proofErr w:type="spellStart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Jarno</w:t>
                      </w:r>
                      <w:proofErr w:type="spellEnd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Paalasmaa</w:t>
                      </w:r>
                      <w:proofErr w:type="spellEnd"/>
                    </w:p>
                    <w:p w14:paraId="458154D3" w14:textId="057956C9" w:rsidR="00584E5E" w:rsidRPr="00A43848" w:rsidRDefault="00FA0799" w:rsidP="003119F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eastAsiaTheme="majorEastAsia" w:cstheme="majorBidi"/>
                          <w:bCs/>
                          <w:color w:val="749805" w:themeColor="accent1"/>
                          <w:sz w:val="28"/>
                          <w:szCs w:val="28"/>
                        </w:rPr>
                      </w:pPr>
                      <w:r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009FC96" w14:textId="77777777" w:rsidR="00584E5E" w:rsidRPr="00A43848" w:rsidRDefault="00584E5E" w:rsidP="00720D10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3CD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356EDF9" wp14:editId="3F77658C">
                <wp:simplePos x="0" y="0"/>
                <wp:positionH relativeFrom="page">
                  <wp:posOffset>461010</wp:posOffset>
                </wp:positionH>
                <wp:positionV relativeFrom="page">
                  <wp:posOffset>5189122</wp:posOffset>
                </wp:positionV>
                <wp:extent cx="6858000" cy="883139"/>
                <wp:effectExtent l="0" t="0" r="0" b="6350"/>
                <wp:wrapTight wrapText="bothSides">
                  <wp:wrapPolygon edited="0">
                    <wp:start x="200" y="0"/>
                    <wp:lineTo x="200" y="21445"/>
                    <wp:lineTo x="21360" y="21445"/>
                    <wp:lineTo x="21360" y="0"/>
                    <wp:lineTo x="200" y="0"/>
                  </wp:wrapPolygon>
                </wp:wrapTight>
                <wp:docPr id="11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858000" cy="883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AEF2F1" w14:textId="5E615F78" w:rsidR="00584E5E" w:rsidRPr="00A43848" w:rsidRDefault="00511A5F" w:rsidP="0050673C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2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6</w:t>
                            </w:r>
                            <w:r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2</w:t>
                            </w:r>
                            <w:r w:rsidR="00FA0799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 at</w:t>
                            </w:r>
                            <w:r w:rsidR="00791F96" w:rsidRPr="00A4384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21-22</w:t>
                            </w:r>
                          </w:p>
                          <w:p w14:paraId="4385AA6B" w14:textId="4AD7CAB3" w:rsidR="00584E5E" w:rsidRPr="00A43848" w:rsidRDefault="007B1114" w:rsidP="007E4F26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b/>
                                <w:bCs w:val="0"/>
                                <w:sz w:val="32"/>
                              </w:rPr>
                              <w:t>Online</w:t>
                            </w:r>
                            <w:r w:rsidR="00FA0799" w:rsidRPr="00A43848">
                              <w:rPr>
                                <w:rFonts w:asciiTheme="minorHAnsi" w:hAnsiTheme="minorHAnsi"/>
                                <w:b/>
                                <w:bCs w:val="0"/>
                                <w:sz w:val="32"/>
                              </w:rPr>
                              <w:t xml:space="preserve"> meeting</w:t>
                            </w:r>
                            <w:r w:rsidR="00584E5E" w:rsidRPr="00A43848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  <w:p w14:paraId="67B5DFAD" w14:textId="0BE202D7" w:rsidR="00584E5E" w:rsidRPr="00AB46DF" w:rsidRDefault="007F4909" w:rsidP="00FA0799">
                            <w:pPr>
                              <w:jc w:val="center"/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Current </w:t>
                            </w:r>
                            <w:proofErr w:type="spellStart"/>
                            <w:r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defence</w:t>
                            </w:r>
                            <w:proofErr w:type="spellEnd"/>
                            <w:r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 issues</w:t>
                            </w:r>
                            <w:r w:rsidR="00A43848"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,</w:t>
                            </w:r>
                            <w:r w:rsidR="000E7D5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43848" w:rsidRPr="00A43848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Ti</w:t>
                            </w:r>
                            <w:r w:rsidR="009243CD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mo </w:t>
                            </w:r>
                            <w:proofErr w:type="spellStart"/>
                            <w:r w:rsidR="009243CD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Minkkinen</w:t>
                            </w:r>
                            <w:proofErr w:type="spellEnd"/>
                          </w:p>
                          <w:p w14:paraId="4EA5FA18" w14:textId="77777777" w:rsidR="00584E5E" w:rsidRPr="00AB46DF" w:rsidRDefault="00584E5E" w:rsidP="00542F17">
                            <w:pPr>
                              <w:jc w:val="center"/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6"/>
                                <w:szCs w:val="32"/>
                                <w:lang w:eastAsia="zh-CN"/>
                              </w:rPr>
                            </w:pPr>
                          </w:p>
                          <w:p w14:paraId="33090085" w14:textId="6B0CB4A4" w:rsidR="00584E5E" w:rsidRPr="00AB46DF" w:rsidRDefault="00584E5E" w:rsidP="007E4F26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8E583C6" w14:textId="2A664A1C" w:rsidR="00584E5E" w:rsidRPr="00AB46DF" w:rsidRDefault="00584E5E" w:rsidP="007E4F26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6EDF9" id="_x0000_s1036" type="#_x0000_t202" style="position:absolute;left:0;text-align:left;margin-left:36.3pt;margin-top:408.6pt;width:540pt;height:69.55p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" filled="f" stroked="f">
                <v:textbox inset=",0,,0">
                  <w:txbxContent>
                    <w:p w14:paraId="6CAEF2F1" w14:textId="5E615F78" w:rsidR="00584E5E" w:rsidRPr="00A43848" w:rsidRDefault="00511A5F" w:rsidP="0050673C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32"/>
                          <w:lang w:eastAsia="zh-CN"/>
                        </w:rPr>
                      </w:pPr>
                      <w:r w:rsidRPr="00A43848">
                        <w:rPr>
                          <w:rFonts w:asciiTheme="minorHAnsi" w:hAnsiTheme="minorHAnsi"/>
                          <w:sz w:val="32"/>
                        </w:rPr>
                        <w:t>2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6</w:t>
                      </w:r>
                      <w:r w:rsidRPr="00A43848">
                        <w:rPr>
                          <w:rFonts w:asciiTheme="minorHAnsi" w:hAnsiTheme="minorHAnsi"/>
                          <w:sz w:val="32"/>
                        </w:rPr>
                        <w:t>.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2</w:t>
                      </w:r>
                      <w:r w:rsidR="00FA0799" w:rsidRPr="00A43848">
                        <w:rPr>
                          <w:rFonts w:asciiTheme="minorHAnsi" w:hAnsiTheme="minorHAnsi"/>
                          <w:sz w:val="32"/>
                        </w:rPr>
                        <w:t>. at</w:t>
                      </w:r>
                      <w:r w:rsidR="00791F96" w:rsidRPr="00A4384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21-22</w:t>
                      </w:r>
                    </w:p>
                    <w:p w14:paraId="4385AA6B" w14:textId="4AD7CAB3" w:rsidR="00584E5E" w:rsidRPr="00A43848" w:rsidRDefault="007B1114" w:rsidP="007E4F26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A43848">
                        <w:rPr>
                          <w:rFonts w:asciiTheme="minorHAnsi" w:hAnsiTheme="minorHAnsi"/>
                          <w:b/>
                          <w:bCs w:val="0"/>
                          <w:sz w:val="32"/>
                        </w:rPr>
                        <w:t>Online</w:t>
                      </w:r>
                      <w:r w:rsidR="00FA0799" w:rsidRPr="00A43848">
                        <w:rPr>
                          <w:rFonts w:asciiTheme="minorHAnsi" w:hAnsiTheme="minorHAnsi"/>
                          <w:b/>
                          <w:bCs w:val="0"/>
                          <w:sz w:val="32"/>
                        </w:rPr>
                        <w:t xml:space="preserve"> meeting</w:t>
                      </w:r>
                      <w:r w:rsidR="00584E5E" w:rsidRPr="00A43848">
                        <w:rPr>
                          <w:rFonts w:asciiTheme="minorHAnsi" w:hAnsiTheme="minorHAnsi"/>
                          <w:b/>
                          <w:sz w:val="32"/>
                        </w:rPr>
                        <w:t xml:space="preserve">: </w:t>
                      </w:r>
                    </w:p>
                    <w:p w14:paraId="67B5DFAD" w14:textId="0BE202D7" w:rsidR="00584E5E" w:rsidRPr="00AB46DF" w:rsidRDefault="007F4909" w:rsidP="00FA0799">
                      <w:pPr>
                        <w:jc w:val="center"/>
                        <w:rPr>
                          <w:rFonts w:eastAsiaTheme="majorEastAsia" w:cstheme="majorBidi"/>
                          <w:bCs/>
                          <w:color w:val="749805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Current </w:t>
                      </w:r>
                      <w:proofErr w:type="spellStart"/>
                      <w:r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defence</w:t>
                      </w:r>
                      <w:proofErr w:type="spellEnd"/>
                      <w:r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 issues</w:t>
                      </w:r>
                      <w:r w:rsidR="00A43848"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,</w:t>
                      </w:r>
                      <w:r w:rsidR="000E7D5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 </w:t>
                      </w:r>
                      <w:r w:rsidR="00A43848" w:rsidRPr="00A43848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Ti</w:t>
                      </w:r>
                      <w:r w:rsidR="009243CD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mo </w:t>
                      </w:r>
                      <w:proofErr w:type="spellStart"/>
                      <w:r w:rsidR="009243CD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Minkkinen</w:t>
                      </w:r>
                      <w:proofErr w:type="spellEnd"/>
                    </w:p>
                    <w:p w14:paraId="4EA5FA18" w14:textId="77777777" w:rsidR="00584E5E" w:rsidRPr="00AB46DF" w:rsidRDefault="00584E5E" w:rsidP="00542F17">
                      <w:pPr>
                        <w:jc w:val="center"/>
                        <w:rPr>
                          <w:rFonts w:eastAsiaTheme="majorEastAsia" w:cstheme="majorBidi"/>
                          <w:bCs/>
                          <w:color w:val="749805" w:themeColor="accent1"/>
                          <w:sz w:val="36"/>
                          <w:szCs w:val="32"/>
                          <w:lang w:eastAsia="zh-CN"/>
                        </w:rPr>
                      </w:pPr>
                    </w:p>
                    <w:p w14:paraId="33090085" w14:textId="6B0CB4A4" w:rsidR="00584E5E" w:rsidRPr="00AB46DF" w:rsidRDefault="00584E5E" w:rsidP="007E4F26">
                      <w:pPr>
                        <w:pStyle w:val="Heading1"/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14:paraId="58E583C6" w14:textId="2A664A1C" w:rsidR="00584E5E" w:rsidRPr="00AB46DF" w:rsidRDefault="00584E5E" w:rsidP="007E4F26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3CD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32715DD" wp14:editId="73C62338">
                <wp:simplePos x="0" y="0"/>
                <wp:positionH relativeFrom="column">
                  <wp:posOffset>58518</wp:posOffset>
                </wp:positionH>
                <wp:positionV relativeFrom="paragraph">
                  <wp:posOffset>-3587164</wp:posOffset>
                </wp:positionV>
                <wp:extent cx="6803293" cy="1023816"/>
                <wp:effectExtent l="0" t="0" r="444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293" cy="1023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EF41" w14:textId="748C5282" w:rsidR="00A43848" w:rsidRPr="00A43848" w:rsidRDefault="009243CD" w:rsidP="00A4384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5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3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 at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>18</w:t>
                            </w:r>
                          </w:p>
                          <w:p w14:paraId="45837E15" w14:textId="5C38377E" w:rsidR="00A43848" w:rsidRPr="00A43848" w:rsidRDefault="009243CD" w:rsidP="009243CD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 w:val="0"/>
                                <w:sz w:val="32"/>
                              </w:rPr>
                              <w:t>Terra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:</w:t>
                            </w:r>
                          </w:p>
                          <w:p w14:paraId="7C3A052C" w14:textId="62ADDA8D" w:rsidR="00A43848" w:rsidRPr="00AB46DF" w:rsidRDefault="009243CD" w:rsidP="00A43848">
                            <w:pPr>
                              <w:jc w:val="center"/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VTT</w:t>
                            </w:r>
                          </w:p>
                          <w:p w14:paraId="3F0B90EE" w14:textId="77777777" w:rsidR="00A43848" w:rsidRDefault="00A43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15DD" id="Text Box 2" o:spid="_x0000_s1037" type="#_x0000_t202" style="position:absolute;left:0;text-align:left;margin-left:4.6pt;margin-top:-282.45pt;width:535.7pt;height:80.6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" fillcolor="white [3201]" stroked="f" strokeweight=".5pt">
                <v:textbox>
                  <w:txbxContent>
                    <w:p w14:paraId="7F4CEF41" w14:textId="748C5282" w:rsidR="00A43848" w:rsidRPr="00A43848" w:rsidRDefault="009243CD" w:rsidP="00A4384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32"/>
                          <w:lang w:eastAsia="zh-CN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</w:rPr>
                        <w:t>5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sz w:val="32"/>
                        </w:rPr>
                        <w:t>3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. at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>18</w:t>
                      </w:r>
                    </w:p>
                    <w:p w14:paraId="45837E15" w14:textId="5C38377E" w:rsidR="00A43848" w:rsidRPr="00A43848" w:rsidRDefault="009243CD" w:rsidP="009243CD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 w:val="0"/>
                          <w:sz w:val="32"/>
                        </w:rPr>
                        <w:t>Terra</w:t>
                      </w:r>
                      <w:r w:rsidR="00A43848" w:rsidRPr="00A43848">
                        <w:rPr>
                          <w:rFonts w:asciiTheme="minorHAnsi" w:hAnsiTheme="minorHAnsi"/>
                          <w:b/>
                          <w:sz w:val="32"/>
                        </w:rPr>
                        <w:t>:</w:t>
                      </w:r>
                    </w:p>
                    <w:p w14:paraId="7C3A052C" w14:textId="62ADDA8D" w:rsidR="00A43848" w:rsidRPr="00AB46DF" w:rsidRDefault="009243CD" w:rsidP="00A43848">
                      <w:pPr>
                        <w:jc w:val="center"/>
                        <w:rPr>
                          <w:rFonts w:eastAsiaTheme="majorEastAsia" w:cstheme="majorBidi"/>
                          <w:bCs/>
                          <w:color w:val="749805" w:themeColor="accent1"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VTT</w:t>
                      </w:r>
                    </w:p>
                    <w:p w14:paraId="3F0B90EE" w14:textId="77777777" w:rsidR="00A43848" w:rsidRDefault="00A43848"/>
                  </w:txbxContent>
                </v:textbox>
              </v:shape>
            </w:pict>
          </mc:Fallback>
        </mc:AlternateContent>
      </w:r>
      <w:r w:rsidR="009243CD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6527B20" wp14:editId="025A68DC">
                <wp:simplePos x="0" y="0"/>
                <wp:positionH relativeFrom="column">
                  <wp:posOffset>50800</wp:posOffset>
                </wp:positionH>
                <wp:positionV relativeFrom="paragraph">
                  <wp:posOffset>-2564227</wp:posOffset>
                </wp:positionV>
                <wp:extent cx="6798310" cy="922216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10" cy="922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F1AD9" w14:textId="2A96061A" w:rsidR="00A43848" w:rsidRPr="00A43848" w:rsidRDefault="009243CD" w:rsidP="00A4384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12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3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</w:rPr>
                              <w:t>. at</w:t>
                            </w:r>
                            <w:r w:rsidR="00A43848" w:rsidRPr="00A43848">
                              <w:rPr>
                                <w:rFonts w:asciiTheme="minorHAnsi" w:hAnsiTheme="minorHAnsi"/>
                                <w:sz w:val="32"/>
                                <w:lang w:eastAsia="zh-CN"/>
                              </w:rPr>
                              <w:t xml:space="preserve"> 21-22</w:t>
                            </w:r>
                          </w:p>
                          <w:p w14:paraId="2165EDAC" w14:textId="77777777" w:rsidR="00A43848" w:rsidRPr="00A43848" w:rsidRDefault="00A43848" w:rsidP="00A4384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A43848">
                              <w:rPr>
                                <w:rFonts w:asciiTheme="minorHAnsi" w:hAnsiTheme="minorHAnsi"/>
                                <w:b/>
                                <w:bCs w:val="0"/>
                                <w:sz w:val="32"/>
                              </w:rPr>
                              <w:t>Online meeting</w:t>
                            </w:r>
                            <w:r w:rsidRPr="00A43848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  <w:p w14:paraId="115A769A" w14:textId="30607A6C" w:rsidR="00A43848" w:rsidRPr="00A43848" w:rsidRDefault="009243CD" w:rsidP="00A438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Value Based Leadership</w:t>
                            </w:r>
                            <w:r w:rsidR="00CB3D3E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 xml:space="preserve">, Laura </w:t>
                            </w:r>
                            <w:proofErr w:type="spellStart"/>
                            <w:r w:rsidR="00CB3D3E">
                              <w:rPr>
                                <w:rFonts w:eastAsiaTheme="majorEastAsia" w:cstheme="majorBidi"/>
                                <w:bCs/>
                                <w:color w:val="749805" w:themeColor="accent1"/>
                                <w:sz w:val="32"/>
                                <w:szCs w:val="32"/>
                              </w:rPr>
                              <w:t>Kanervo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27B20" id="Text Box 7" o:spid="_x0000_s1038" type="#_x0000_t202" style="position:absolute;left:0;text-align:left;margin-left:4pt;margin-top:-201.9pt;width:535.3pt;height:72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" fillcolor="white [3201]" stroked="f" strokeweight=".5pt">
                <v:textbox>
                  <w:txbxContent>
                    <w:p w14:paraId="606F1AD9" w14:textId="2A96061A" w:rsidR="00A43848" w:rsidRPr="00A43848" w:rsidRDefault="009243CD" w:rsidP="00A4384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sz w:val="32"/>
                          <w:lang w:eastAsia="zh-CN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</w:rPr>
                        <w:t>12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sz w:val="32"/>
                        </w:rPr>
                        <w:t>3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</w:rPr>
                        <w:t>. at</w:t>
                      </w:r>
                      <w:r w:rsidR="00A43848" w:rsidRPr="00A43848">
                        <w:rPr>
                          <w:rFonts w:asciiTheme="minorHAnsi" w:hAnsiTheme="minorHAnsi"/>
                          <w:sz w:val="32"/>
                          <w:lang w:eastAsia="zh-CN"/>
                        </w:rPr>
                        <w:t xml:space="preserve"> 21-22</w:t>
                      </w:r>
                    </w:p>
                    <w:p w14:paraId="2165EDAC" w14:textId="77777777" w:rsidR="00A43848" w:rsidRPr="00A43848" w:rsidRDefault="00A43848" w:rsidP="00A4384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A43848">
                        <w:rPr>
                          <w:rFonts w:asciiTheme="minorHAnsi" w:hAnsiTheme="minorHAnsi"/>
                          <w:b/>
                          <w:bCs w:val="0"/>
                          <w:sz w:val="32"/>
                        </w:rPr>
                        <w:t>Online meeting</w:t>
                      </w:r>
                      <w:r w:rsidRPr="00A43848">
                        <w:rPr>
                          <w:rFonts w:asciiTheme="minorHAnsi" w:hAnsiTheme="minorHAnsi"/>
                          <w:b/>
                          <w:sz w:val="32"/>
                        </w:rPr>
                        <w:t xml:space="preserve">: </w:t>
                      </w:r>
                    </w:p>
                    <w:p w14:paraId="115A769A" w14:textId="30607A6C" w:rsidR="00A43848" w:rsidRPr="00A43848" w:rsidRDefault="009243CD" w:rsidP="00A438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Value Based Leadership</w:t>
                      </w:r>
                      <w:r w:rsidR="00CB3D3E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 xml:space="preserve">, Laura </w:t>
                      </w:r>
                      <w:proofErr w:type="spellStart"/>
                      <w:r w:rsidR="00CB3D3E">
                        <w:rPr>
                          <w:rFonts w:eastAsiaTheme="majorEastAsia" w:cstheme="majorBidi"/>
                          <w:bCs/>
                          <w:color w:val="749805" w:themeColor="accent1"/>
                          <w:sz w:val="32"/>
                          <w:szCs w:val="32"/>
                        </w:rPr>
                        <w:t>Kanervo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3F71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D184FF4" wp14:editId="07F78565">
                <wp:simplePos x="0" y="0"/>
                <wp:positionH relativeFrom="page">
                  <wp:posOffset>463639</wp:posOffset>
                </wp:positionH>
                <wp:positionV relativeFrom="page">
                  <wp:posOffset>1146219</wp:posOffset>
                </wp:positionV>
                <wp:extent cx="6858000" cy="1287887"/>
                <wp:effectExtent l="0" t="0" r="0" b="7620"/>
                <wp:wrapThrough wrapText="bothSides">
                  <wp:wrapPolygon edited="0">
                    <wp:start x="0" y="0"/>
                    <wp:lineTo x="0" y="21515"/>
                    <wp:lineTo x="21560" y="21515"/>
                    <wp:lineTo x="21560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87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A4EE" w14:textId="25DA5AA4" w:rsidR="00584E5E" w:rsidRPr="00492363" w:rsidRDefault="00584E5E" w:rsidP="007017CB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492363">
                              <w:rPr>
                                <w:sz w:val="56"/>
                                <w:szCs w:val="56"/>
                              </w:rPr>
                              <w:t xml:space="preserve">Meeting Program of </w:t>
                            </w:r>
                            <w:r w:rsidR="00EB31BC">
                              <w:rPr>
                                <w:sz w:val="56"/>
                                <w:szCs w:val="56"/>
                              </w:rPr>
                              <w:t>February</w:t>
                            </w:r>
                            <w:r w:rsidR="00AB46DF">
                              <w:rPr>
                                <w:sz w:val="56"/>
                                <w:szCs w:val="56"/>
                              </w:rPr>
                              <w:t>-</w:t>
                            </w:r>
                            <w:r w:rsidR="00EB31BC">
                              <w:rPr>
                                <w:sz w:val="56"/>
                                <w:szCs w:val="56"/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4FF4" id="Text Box 24" o:spid="_x0000_s1039" type="#_x0000_t202" style="position:absolute;left:0;text-align:left;margin-left:36.5pt;margin-top:90.25pt;width:540pt;height:101.4pt;z-index:251964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" filled="f" stroked="f">
                <v:textbox inset="0,0,0,0">
                  <w:txbxContent>
                    <w:p w14:paraId="7449A4EE" w14:textId="25DA5AA4" w:rsidR="00584E5E" w:rsidRPr="00492363" w:rsidRDefault="00584E5E" w:rsidP="007017CB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492363">
                        <w:rPr>
                          <w:sz w:val="56"/>
                          <w:szCs w:val="56"/>
                        </w:rPr>
                        <w:t xml:space="preserve">Meeting Program of </w:t>
                      </w:r>
                      <w:r w:rsidR="00EB31BC">
                        <w:rPr>
                          <w:sz w:val="56"/>
                          <w:szCs w:val="56"/>
                        </w:rPr>
                        <w:t>February</w:t>
                      </w:r>
                      <w:r w:rsidR="00AB46DF">
                        <w:rPr>
                          <w:sz w:val="56"/>
                          <w:szCs w:val="56"/>
                        </w:rPr>
                        <w:t>-</w:t>
                      </w:r>
                      <w:r w:rsidR="00EB31BC">
                        <w:rPr>
                          <w:sz w:val="56"/>
                          <w:szCs w:val="56"/>
                        </w:rPr>
                        <w:t>March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17CB" w:rsidRPr="00F30E8F">
        <w:rPr>
          <w:noProof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6365F56" wp14:editId="61B0AE8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2286000"/>
                <wp:effectExtent l="0" t="0" r="0" b="0"/>
                <wp:wrapThrough wrapText="bothSides">
                  <wp:wrapPolygon edited="0">
                    <wp:start x="0" y="0"/>
                    <wp:lineTo x="0" y="21360"/>
                    <wp:lineTo x="21520" y="21360"/>
                    <wp:lineTo x="2152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48978" id="Rectangle 20" o:spid="_x0000_s1026" style="position:absolute;margin-left:36pt;margin-top:36pt;width:540pt;height:180pt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" fillcolor="#749805 [3204]" stroked="f" strokeweight="2pt">
                <v:fill color2="#bacc82 [3205]" rotate="t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E35002" w:rsidRPr="00F30E8F">
        <w:rPr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14:paraId="24614D60" w14:textId="3AD6535A" w:rsidR="007406D0" w:rsidRPr="00F30E8F" w:rsidRDefault="00331A8B" w:rsidP="00272C34">
      <w:pPr>
        <w:pStyle w:val="Subtitl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DF2A3E7" wp14:editId="3AAB9086">
                <wp:simplePos x="0" y="0"/>
                <wp:positionH relativeFrom="column">
                  <wp:posOffset>762000</wp:posOffset>
                </wp:positionH>
                <wp:positionV relativeFrom="paragraph">
                  <wp:posOffset>-2939415</wp:posOffset>
                </wp:positionV>
                <wp:extent cx="1851660" cy="2417885"/>
                <wp:effectExtent l="0" t="0" r="254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41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D3105" w14:textId="0C7C8D43" w:rsidR="00836AEE" w:rsidRDefault="00836A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3F937" wp14:editId="26695470">
                                  <wp:extent cx="2195665" cy="1646748"/>
                                  <wp:effectExtent l="0" t="508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G_9318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95665" cy="1646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A3E7" id="Text Box 31" o:spid="_x0000_s1040" type="#_x0000_t202" style="position:absolute;left:0;text-align:left;margin-left:60pt;margin-top:-231.45pt;width:145.8pt;height:190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" fillcolor="white [3201]" stroked="f" strokeweight=".5pt">
                <v:textbox>
                  <w:txbxContent>
                    <w:p w14:paraId="7D7D3105" w14:textId="0C7C8D43" w:rsidR="00836AEE" w:rsidRDefault="00836AEE">
                      <w:r>
                        <w:rPr>
                          <w:noProof/>
                        </w:rPr>
                        <w:drawing>
                          <wp:inline distT="0" distB="0" distL="0" distR="0" wp14:anchorId="2143F937" wp14:editId="26695470">
                            <wp:extent cx="2195665" cy="1646748"/>
                            <wp:effectExtent l="0" t="508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G_9318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95665" cy="1646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937C6D5" wp14:editId="0EC31754">
                <wp:simplePos x="0" y="0"/>
                <wp:positionH relativeFrom="column">
                  <wp:posOffset>3895968</wp:posOffset>
                </wp:positionH>
                <wp:positionV relativeFrom="paragraph">
                  <wp:posOffset>-2431513</wp:posOffset>
                </wp:positionV>
                <wp:extent cx="2680677" cy="1766277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677" cy="1766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97E39" w14:textId="30489801" w:rsidR="00836AEE" w:rsidRDefault="00836A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C27B7" wp14:editId="14F11877">
                                  <wp:extent cx="2319336" cy="1739502"/>
                                  <wp:effectExtent l="0" t="0" r="5080" b="63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G_9337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336" cy="1739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C6D5" id="Text Box 33" o:spid="_x0000_s1041" type="#_x0000_t202" style="position:absolute;left:0;text-align:left;margin-left:306.75pt;margin-top:-191.45pt;width:211.1pt;height:139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" fillcolor="white [3201]" stroked="f" strokeweight=".5pt">
                <v:textbox>
                  <w:txbxContent>
                    <w:p w14:paraId="5F497E39" w14:textId="30489801" w:rsidR="00836AEE" w:rsidRDefault="00836AEE">
                      <w:r>
                        <w:rPr>
                          <w:noProof/>
                        </w:rPr>
                        <w:drawing>
                          <wp:inline distT="0" distB="0" distL="0" distR="0" wp14:anchorId="6BFC27B7" wp14:editId="14F11877">
                            <wp:extent cx="2319336" cy="1739502"/>
                            <wp:effectExtent l="0" t="0" r="5080" b="63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IMG_9337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336" cy="1739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035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1C9D5B3" wp14:editId="4B487C7C">
                <wp:simplePos x="0" y="0"/>
                <wp:positionH relativeFrom="column">
                  <wp:posOffset>2653323</wp:posOffset>
                </wp:positionH>
                <wp:positionV relativeFrom="paragraph">
                  <wp:posOffset>-6128190</wp:posOffset>
                </wp:positionV>
                <wp:extent cx="2469662" cy="1836616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662" cy="1836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0BCA3" w14:textId="4606136C" w:rsidR="00AC5035" w:rsidRPr="00331A8B" w:rsidRDefault="00AC503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31A8B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223EE46" wp14:editId="15069005">
                                  <wp:extent cx="2265680" cy="1699260"/>
                                  <wp:effectExtent l="0" t="0" r="0" b="254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G_0582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680" cy="1699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D5B3" id="Text Box 34" o:spid="_x0000_s1042" type="#_x0000_t202" style="position:absolute;left:0;text-align:left;margin-left:208.9pt;margin-top:-482.55pt;width:194.45pt;height:144.6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" filled="f" stroked="f" strokeweight=".5pt">
                <v:textbox>
                  <w:txbxContent>
                    <w:p w14:paraId="7FB0BCA3" w14:textId="4606136C" w:rsidR="00AC5035" w:rsidRPr="00331A8B" w:rsidRDefault="00AC50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31A8B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223EE46" wp14:editId="15069005">
                            <wp:extent cx="2265680" cy="1699260"/>
                            <wp:effectExtent l="0" t="0" r="0" b="254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G_0582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680" cy="1699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035" w:rsidRPr="00F30E8F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7C30FF7" wp14:editId="22830C09">
                <wp:simplePos x="0" y="0"/>
                <wp:positionH relativeFrom="column">
                  <wp:posOffset>858715</wp:posOffset>
                </wp:positionH>
                <wp:positionV relativeFrom="paragraph">
                  <wp:posOffset>-7025982</wp:posOffset>
                </wp:positionV>
                <wp:extent cx="5632450" cy="596900"/>
                <wp:effectExtent l="0" t="0" r="635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168C5" w14:textId="5E38CE56" w:rsidR="00061CA3" w:rsidRPr="00EB31BC" w:rsidRDefault="00113F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B31BC">
                              <w:rPr>
                                <w:sz w:val="28"/>
                                <w:szCs w:val="28"/>
                              </w:rPr>
                              <w:t>Terra meeting</w:t>
                            </w:r>
                            <w:r w:rsidR="00AC5035" w:rsidRPr="00EB31BC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EB31BC" w:rsidRPr="00EB31BC">
                              <w:rPr>
                                <w:sz w:val="28"/>
                                <w:szCs w:val="28"/>
                              </w:rPr>
                              <w:t>Suomalainen</w:t>
                            </w:r>
                            <w:proofErr w:type="spellEnd"/>
                            <w:r w:rsidR="00EB31BC" w:rsidRPr="00EB31B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31BC" w:rsidRPr="00EB31BC">
                              <w:rPr>
                                <w:sz w:val="28"/>
                                <w:szCs w:val="28"/>
                              </w:rPr>
                              <w:t>Klubi</w:t>
                            </w:r>
                            <w:proofErr w:type="spellEnd"/>
                            <w:r w:rsidR="00EB31BC" w:rsidRPr="00EB31BC">
                              <w:rPr>
                                <w:sz w:val="28"/>
                                <w:szCs w:val="28"/>
                              </w:rPr>
                              <w:t xml:space="preserve">, with Governor </w:t>
                            </w:r>
                            <w:r w:rsidR="000F40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="00EB31BC" w:rsidRPr="00EB31BC">
                              <w:rPr>
                                <w:sz w:val="28"/>
                                <w:szCs w:val="28"/>
                              </w:rPr>
                              <w:t>Irmeli</w:t>
                            </w:r>
                            <w:proofErr w:type="spellEnd"/>
                            <w:r w:rsidR="00EB31BC" w:rsidRPr="00EB31B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31BC" w:rsidRPr="00EB31BC">
                              <w:rPr>
                                <w:sz w:val="28"/>
                                <w:szCs w:val="28"/>
                              </w:rPr>
                              <w:t>Viherluoto-Lindström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0FF7" id="Text Box 63" o:spid="_x0000_s1043" type="#_x0000_t202" style="position:absolute;left:0;text-align:left;margin-left:67.6pt;margin-top:-553.25pt;width:443.5pt;height:4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" fillcolor="white [3201]" stroked="f" strokeweight=".5pt">
                <v:textbox>
                  <w:txbxContent>
                    <w:p w14:paraId="18F168C5" w14:textId="5E38CE56" w:rsidR="00061CA3" w:rsidRPr="00EB31BC" w:rsidRDefault="00113F3F">
                      <w:pPr>
                        <w:rPr>
                          <w:sz w:val="28"/>
                          <w:szCs w:val="28"/>
                        </w:rPr>
                      </w:pPr>
                      <w:r w:rsidRPr="00EB31BC">
                        <w:rPr>
                          <w:sz w:val="28"/>
                          <w:szCs w:val="28"/>
                        </w:rPr>
                        <w:t>Terra meeting</w:t>
                      </w:r>
                      <w:r w:rsidR="00AC5035" w:rsidRPr="00EB31BC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="00EB31BC" w:rsidRPr="00EB31BC">
                        <w:rPr>
                          <w:sz w:val="28"/>
                          <w:szCs w:val="28"/>
                        </w:rPr>
                        <w:t>Suomalainen</w:t>
                      </w:r>
                      <w:proofErr w:type="spellEnd"/>
                      <w:r w:rsidR="00EB31BC" w:rsidRPr="00EB31B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B31BC" w:rsidRPr="00EB31BC">
                        <w:rPr>
                          <w:sz w:val="28"/>
                          <w:szCs w:val="28"/>
                        </w:rPr>
                        <w:t>Klubi</w:t>
                      </w:r>
                      <w:proofErr w:type="spellEnd"/>
                      <w:r w:rsidR="00EB31BC" w:rsidRPr="00EB31BC">
                        <w:rPr>
                          <w:sz w:val="28"/>
                          <w:szCs w:val="28"/>
                        </w:rPr>
                        <w:t xml:space="preserve">, with Governor </w:t>
                      </w:r>
                      <w:r w:rsidR="000F40CD">
                        <w:rPr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EB31BC" w:rsidRPr="00EB31BC">
                        <w:rPr>
                          <w:sz w:val="28"/>
                          <w:szCs w:val="28"/>
                        </w:rPr>
                        <w:t>Irmeli</w:t>
                      </w:r>
                      <w:proofErr w:type="spellEnd"/>
                      <w:r w:rsidR="00EB31BC" w:rsidRPr="00EB31B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B31BC" w:rsidRPr="00EB31BC">
                        <w:rPr>
                          <w:sz w:val="28"/>
                          <w:szCs w:val="28"/>
                        </w:rPr>
                        <w:t>Viherluoto-Lindström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5035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9249F63" wp14:editId="753E098F">
                <wp:simplePos x="0" y="0"/>
                <wp:positionH relativeFrom="column">
                  <wp:posOffset>1085898</wp:posOffset>
                </wp:positionH>
                <wp:positionV relativeFrom="paragraph">
                  <wp:posOffset>-16124799</wp:posOffset>
                </wp:positionV>
                <wp:extent cx="3394807" cy="2063261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807" cy="2063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D6CAC" w14:textId="39EA358B" w:rsidR="00B208C5" w:rsidRDefault="00B208C5" w:rsidP="00A937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4D8DB" wp14:editId="45741C05">
                                  <wp:extent cx="2468683" cy="1851513"/>
                                  <wp:effectExtent l="0" t="0" r="0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40694712_10156597516277486_7068973388429000704_o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2757" cy="1854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9F63" id="Text Box 27" o:spid="_x0000_s1044" type="#_x0000_t202" style="position:absolute;left:0;text-align:left;margin-left:85.5pt;margin-top:-1269.65pt;width:267.3pt;height:162.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" fillcolor="white [3201]" stroked="f" strokeweight=".5pt">
                <v:textbox>
                  <w:txbxContent>
                    <w:p w14:paraId="5F1D6CAC" w14:textId="39EA358B" w:rsidR="00B208C5" w:rsidRDefault="00B208C5" w:rsidP="00A937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14D8DB" wp14:editId="45741C05">
                            <wp:extent cx="2468683" cy="1851513"/>
                            <wp:effectExtent l="0" t="0" r="0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40694712_10156597516277486_7068973388429000704_o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2757" cy="1854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3F3F" w:rsidRPr="00F30E8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CB6BDB" wp14:editId="5DC79F00">
                <wp:simplePos x="0" y="0"/>
                <wp:positionH relativeFrom="page">
                  <wp:posOffset>462915</wp:posOffset>
                </wp:positionH>
                <wp:positionV relativeFrom="page">
                  <wp:posOffset>457200</wp:posOffset>
                </wp:positionV>
                <wp:extent cx="6858000" cy="205994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560" y="21440"/>
                    <wp:lineTo x="21560" y="0"/>
                    <wp:lineTo x="0" y="0"/>
                  </wp:wrapPolygon>
                </wp:wrapThrough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059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CA7A3" w14:textId="125C1764" w:rsidR="007B1114" w:rsidRPr="007B1114" w:rsidRDefault="00272C34" w:rsidP="007B1114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fi-FI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56"/>
                                <w:lang w:val="fi-FI"/>
                              </w:rPr>
                              <w:t>Past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13F3F">
                              <w:rPr>
                                <w:sz w:val="56"/>
                                <w:szCs w:val="56"/>
                                <w:lang w:val="fi-FI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B6BDB" id="Rectangle 136" o:spid="_x0000_s1045" style="position:absolute;left:0;text-align:left;margin-left:36.45pt;margin-top:36pt;width:540pt;height:162.2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" fillcolor="#749805 [3204]" stroked="f" strokeweight="2pt">
                <v:fill color2="#bacc82 [3205]" rotate="t" focus="100%" type="gradient">
                  <o:fill v:ext="view" type="gradientUnscaled"/>
                </v:fill>
                <v:textbox>
                  <w:txbxContent>
                    <w:p w14:paraId="1E7CA7A3" w14:textId="125C1764" w:rsidR="007B1114" w:rsidRPr="007B1114" w:rsidRDefault="00272C34" w:rsidP="007B1114">
                      <w:pPr>
                        <w:jc w:val="center"/>
                        <w:rPr>
                          <w:sz w:val="56"/>
                          <w:szCs w:val="56"/>
                          <w:lang w:val="fi-FI"/>
                        </w:rPr>
                      </w:pPr>
                      <w:proofErr w:type="spellStart"/>
                      <w:r>
                        <w:rPr>
                          <w:sz w:val="56"/>
                          <w:szCs w:val="56"/>
                          <w:lang w:val="fi-FI"/>
                        </w:rPr>
                        <w:t>Past</w:t>
                      </w:r>
                      <w:proofErr w:type="spellEnd"/>
                      <w:r>
                        <w:rPr>
                          <w:sz w:val="56"/>
                          <w:szCs w:val="56"/>
                          <w:lang w:val="fi-FI"/>
                        </w:rPr>
                        <w:t xml:space="preserve"> </w:t>
                      </w:r>
                      <w:proofErr w:type="spellStart"/>
                      <w:r w:rsidR="00113F3F">
                        <w:rPr>
                          <w:sz w:val="56"/>
                          <w:szCs w:val="56"/>
                          <w:lang w:val="fi-FI"/>
                        </w:rPr>
                        <w:t>Events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7244B" w:rsidRPr="00F30E8F">
        <w:rPr>
          <w:noProof/>
        </w:rPr>
        <w:br w:type="page"/>
      </w:r>
      <w:r w:rsidR="00A318D3" w:rsidRPr="00F30E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C21458E" wp14:editId="0AA97F20">
                <wp:simplePos x="0" y="0"/>
                <wp:positionH relativeFrom="page">
                  <wp:posOffset>924560</wp:posOffset>
                </wp:positionH>
                <wp:positionV relativeFrom="page">
                  <wp:posOffset>2743200</wp:posOffset>
                </wp:positionV>
                <wp:extent cx="6106160" cy="7863840"/>
                <wp:effectExtent l="0" t="0" r="0" b="10160"/>
                <wp:wrapThrough wrapText="bothSides">
                  <wp:wrapPolygon edited="0">
                    <wp:start x="90" y="0"/>
                    <wp:lineTo x="90" y="21558"/>
                    <wp:lineTo x="21384" y="21558"/>
                    <wp:lineTo x="21384" y="0"/>
                    <wp:lineTo x="9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160" cy="786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BCF8276" w14:textId="0763DCEA" w:rsidR="00584E5E" w:rsidRPr="00317235" w:rsidRDefault="00584E5E" w:rsidP="00A318D3">
                            <w:pPr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i-FI"/>
                              </w:rPr>
                              <w:t>V</w:t>
                            </w:r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i-FI"/>
                              </w:rPr>
                              <w:t>erkkorotaryn Hallitus 2018-19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i-FI"/>
                              </w:rPr>
                              <w:t>:</w:t>
                            </w:r>
                          </w:p>
                          <w:p w14:paraId="72CCC4F4" w14:textId="29237550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Presidentti / puheenjohtaja – </w:t>
                            </w:r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Outi Milner</w:t>
                            </w:r>
                          </w:p>
                          <w:p w14:paraId="34ACA78C" w14:textId="578655AD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Varapuheenjohtaja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– </w:t>
                            </w:r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Heidi Kauppi-</w:t>
                            </w:r>
                            <w:proofErr w:type="spellStart"/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Hopia</w:t>
                            </w:r>
                            <w:proofErr w:type="spellEnd"/>
                          </w:p>
                          <w:p w14:paraId="5EA476B5" w14:textId="53A8533A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Tuleva presidentti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–</w:t>
                            </w:r>
                            <w:r w:rsidR="0007556E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 Heidi Kauppi-</w:t>
                            </w:r>
                            <w:proofErr w:type="spellStart"/>
                            <w:r w:rsidR="0007556E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Hopia</w:t>
                            </w:r>
                            <w:proofErr w:type="spellEnd"/>
                          </w:p>
                          <w:p w14:paraId="666AD737" w14:textId="290CAF25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1. Sihteeri </w:t>
                            </w:r>
                            <w:r w:rsidR="004256A1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– </w:t>
                            </w:r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Susanne Valkeakari</w:t>
                            </w:r>
                          </w:p>
                          <w:p w14:paraId="2BCF548A" w14:textId="2A799442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Edellinen presidentti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– </w:t>
                            </w:r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Roy Rissanen</w:t>
                            </w:r>
                          </w:p>
                          <w:p w14:paraId="4BEAF9C4" w14:textId="77777777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Rahastonhoitaja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– Harri Hautala</w:t>
                            </w:r>
                          </w:p>
                          <w:p w14:paraId="107CA08F" w14:textId="77777777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Rotarysäätiöasiamies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 – Pertti </w:t>
                            </w:r>
                            <w:proofErr w:type="spellStart"/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Huitu</w:t>
                            </w:r>
                            <w:proofErr w:type="spellEnd"/>
                          </w:p>
                          <w:p w14:paraId="182844F3" w14:textId="45FCDA50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Nuorisovaihtoasiamies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 – </w:t>
                            </w:r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Katriina Kovalainen</w:t>
                            </w:r>
                          </w:p>
                          <w:p w14:paraId="5BE9DE31" w14:textId="2E7191CE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IT-vastaava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– Mika Lallukka</w:t>
                            </w:r>
                          </w:p>
                          <w:p w14:paraId="35FDD551" w14:textId="50D942C6" w:rsidR="00584E5E" w:rsidRPr="00317235" w:rsidRDefault="004256A1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 xml:space="preserve">2. Sihteeri </w:t>
                            </w:r>
                            <w:r w:rsidR="00584E5E"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(jäsenrekisteri) 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– </w:t>
                            </w:r>
                            <w:r w:rsidR="00584E5E"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Antti </w:t>
                            </w:r>
                            <w:proofErr w:type="spellStart"/>
                            <w:r w:rsidR="00584E5E"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Parkama</w:t>
                            </w:r>
                            <w:proofErr w:type="spellEnd"/>
                          </w:p>
                          <w:p w14:paraId="65ED6442" w14:textId="6F20260F" w:rsidR="00584E5E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Klubimestari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– </w:t>
                            </w:r>
                            <w:r w:rsidR="00FA0799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Sakari Saksa</w:t>
                            </w:r>
                          </w:p>
                          <w:p w14:paraId="3F60EEEE" w14:textId="04BB0671" w:rsidR="00232D9A" w:rsidRPr="00317235" w:rsidRDefault="00232D9A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Varaj</w:t>
                            </w:r>
                            <w:r w:rsidRPr="004256A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äsen –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 Jari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Karpakka</w:t>
                            </w:r>
                            <w:proofErr w:type="spellEnd"/>
                          </w:p>
                          <w:p w14:paraId="3A88DB85" w14:textId="77777777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Tilintarkastaja –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Juha-Matti Arola</w:t>
                            </w:r>
                          </w:p>
                          <w:p w14:paraId="2F5A4327" w14:textId="678F9B66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Tilintarkastaja – </w:t>
                            </w: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Jyri Hämäläinen</w:t>
                            </w:r>
                          </w:p>
                          <w:p w14:paraId="34CEEDBC" w14:textId="206FEE9F" w:rsidR="00584E5E" w:rsidRPr="00232D9A" w:rsidRDefault="00584E5E" w:rsidP="00232D9A">
                            <w:pPr>
                              <w:jc w:val="center"/>
                              <w:rPr>
                                <w:rFonts w:eastAsia="Times New Roman" w:cs="Times New Roman"/>
                                <w:szCs w:val="20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lang w:val="fi-FI"/>
                              </w:rPr>
                              <w:t>Varatilintarkastaja – </w:t>
                            </w:r>
                            <w:r w:rsidR="008B6A5D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Kaisa Kauppinen-Toropainen</w:t>
                            </w:r>
                            <w:r w:rsidR="008B6A5D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br/>
                            </w:r>
                          </w:p>
                          <w:p w14:paraId="0183127A" w14:textId="55F34CBA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</w:p>
                          <w:p w14:paraId="1C68893F" w14:textId="77777777" w:rsidR="00584E5E" w:rsidRPr="00317235" w:rsidRDefault="00584E5E" w:rsidP="00A318D3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i-FI"/>
                              </w:rPr>
                              <w:t>Nuorisovaihtotiimi:</w:t>
                            </w:r>
                          </w:p>
                          <w:p w14:paraId="7D52DE2B" w14:textId="344370B3" w:rsidR="00584E5E" w:rsidRDefault="00584E5E" w:rsidP="00A318D3">
                            <w:pPr>
                              <w:spacing w:after="165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Katriina Kovalainen</w:t>
                            </w:r>
                          </w:p>
                          <w:p w14:paraId="3F693AD2" w14:textId="4C63A7B2" w:rsidR="004256A1" w:rsidRDefault="004256A1" w:rsidP="004256A1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</w:pPr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Jari </w:t>
                            </w:r>
                            <w:proofErr w:type="spellStart"/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Karpakka</w:t>
                            </w:r>
                            <w:proofErr w:type="spellEnd"/>
                          </w:p>
                          <w:p w14:paraId="7DAF1F19" w14:textId="77777777" w:rsidR="004256A1" w:rsidRPr="00317235" w:rsidRDefault="004256A1" w:rsidP="004256A1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proofErr w:type="spellStart"/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>Minnamari</w:t>
                            </w:r>
                            <w:proofErr w:type="spellEnd"/>
                            <w:r w:rsidRPr="0049236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lang w:val="fi-FI"/>
                              </w:rPr>
                              <w:t xml:space="preserve"> Dahlberg</w:t>
                            </w:r>
                          </w:p>
                          <w:p w14:paraId="26253D58" w14:textId="77777777" w:rsidR="004256A1" w:rsidRPr="00317235" w:rsidRDefault="004256A1" w:rsidP="004256A1">
                            <w:pPr>
                              <w:spacing w:after="165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</w:p>
                          <w:p w14:paraId="1A476137" w14:textId="77777777" w:rsidR="004256A1" w:rsidRPr="00492363" w:rsidRDefault="004256A1" w:rsidP="00A318D3">
                            <w:pPr>
                              <w:spacing w:after="165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458E" id="Text Box 15" o:spid="_x0000_s1046" type="#_x0000_t202" style="position:absolute;left:0;text-align:left;margin-left:72.8pt;margin-top:3in;width:480.8pt;height:619.2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" filled="f" stroked="f">
                <v:textbox>
                  <w:txbxContent>
                    <w:p w14:paraId="4BCF8276" w14:textId="0763DCEA" w:rsidR="00584E5E" w:rsidRPr="00317235" w:rsidRDefault="00584E5E" w:rsidP="00A318D3">
                      <w:pPr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fi-FI"/>
                        </w:rPr>
                        <w:t>V</w:t>
                      </w:r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fi-FI"/>
                        </w:rPr>
                        <w:t>erkkorotaryn Hallitus 2018-19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fi-FI"/>
                        </w:rPr>
                        <w:t>:</w:t>
                      </w:r>
                    </w:p>
                    <w:p w14:paraId="72CCC4F4" w14:textId="29237550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Presidentti / puheenjohtaja – </w:t>
                      </w:r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Outi Milner</w:t>
                      </w:r>
                    </w:p>
                    <w:p w14:paraId="34ACA78C" w14:textId="578655AD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Varapuheenjohtaja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– </w:t>
                      </w:r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Heidi Kauppi-</w:t>
                      </w:r>
                      <w:proofErr w:type="spellStart"/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Hopia</w:t>
                      </w:r>
                      <w:proofErr w:type="spellEnd"/>
                    </w:p>
                    <w:p w14:paraId="5EA476B5" w14:textId="53A8533A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Tuleva presidentti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–</w:t>
                      </w:r>
                      <w:r w:rsidR="0007556E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 Heidi Kauppi-</w:t>
                      </w:r>
                      <w:proofErr w:type="spellStart"/>
                      <w:r w:rsidR="0007556E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Hopia</w:t>
                      </w:r>
                      <w:proofErr w:type="spellEnd"/>
                    </w:p>
                    <w:p w14:paraId="666AD737" w14:textId="290CAF25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1. Sihteeri </w:t>
                      </w:r>
                      <w:r w:rsidR="004256A1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– </w:t>
                      </w:r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Susanne Valkeakari</w:t>
                      </w:r>
                    </w:p>
                    <w:p w14:paraId="2BCF548A" w14:textId="2A799442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Edellinen presidentti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– </w:t>
                      </w:r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Roy Rissanen</w:t>
                      </w:r>
                    </w:p>
                    <w:p w14:paraId="4BEAF9C4" w14:textId="77777777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Rahastonhoitaja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– Harri Hautala</w:t>
                      </w:r>
                    </w:p>
                    <w:p w14:paraId="107CA08F" w14:textId="77777777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Rotarysäätiöasiamies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 – Pertti </w:t>
                      </w:r>
                      <w:proofErr w:type="spellStart"/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Huitu</w:t>
                      </w:r>
                      <w:proofErr w:type="spellEnd"/>
                    </w:p>
                    <w:p w14:paraId="182844F3" w14:textId="45FCDA50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Nuorisovaihtoasiamies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 – </w:t>
                      </w:r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Katriina Kovalainen</w:t>
                      </w:r>
                    </w:p>
                    <w:p w14:paraId="5BE9DE31" w14:textId="2E7191CE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IT-vastaava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– Mika Lallukka</w:t>
                      </w:r>
                    </w:p>
                    <w:p w14:paraId="35FDD551" w14:textId="50D942C6" w:rsidR="00584E5E" w:rsidRPr="00317235" w:rsidRDefault="004256A1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 xml:space="preserve">2. Sihteeri </w:t>
                      </w:r>
                      <w:r w:rsidR="00584E5E"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(jäsenrekisteri) 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– </w:t>
                      </w:r>
                      <w:r w:rsidR="00584E5E"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Antti </w:t>
                      </w:r>
                      <w:proofErr w:type="spellStart"/>
                      <w:r w:rsidR="00584E5E"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Parkama</w:t>
                      </w:r>
                      <w:proofErr w:type="spellEnd"/>
                    </w:p>
                    <w:p w14:paraId="65ED6442" w14:textId="6F20260F" w:rsidR="00584E5E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Klubimestari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– </w:t>
                      </w:r>
                      <w:r w:rsidR="00FA0799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Sakari Saksa</w:t>
                      </w:r>
                    </w:p>
                    <w:p w14:paraId="3F60EEEE" w14:textId="04BB0671" w:rsidR="00232D9A" w:rsidRPr="00317235" w:rsidRDefault="00232D9A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/>
                          <w:sz w:val="24"/>
                          <w:lang w:val="fi-FI"/>
                        </w:rPr>
                        <w:t>Varaj</w:t>
                      </w:r>
                      <w:r w:rsidRPr="004256A1">
                        <w:rPr>
                          <w:rFonts w:eastAsia="Times New Roman" w:cs="Times New Roman"/>
                          <w:bCs/>
                          <w:color w:val="000000"/>
                          <w:sz w:val="24"/>
                          <w:lang w:val="fi-FI"/>
                        </w:rPr>
                        <w:t>äsen –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 Jari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Karpakka</w:t>
                      </w:r>
                      <w:proofErr w:type="spellEnd"/>
                    </w:p>
                    <w:p w14:paraId="3A88DB85" w14:textId="77777777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Tilintarkastaja –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Juha-Matti Arola</w:t>
                      </w:r>
                    </w:p>
                    <w:p w14:paraId="2F5A4327" w14:textId="678F9B66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Tilintarkastaja – </w:t>
                      </w: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Jyri Hämäläinen</w:t>
                      </w:r>
                    </w:p>
                    <w:p w14:paraId="34CEEDBC" w14:textId="206FEE9F" w:rsidR="00584E5E" w:rsidRPr="00232D9A" w:rsidRDefault="00584E5E" w:rsidP="00232D9A">
                      <w:pPr>
                        <w:jc w:val="center"/>
                        <w:rPr>
                          <w:rFonts w:eastAsia="Times New Roman" w:cs="Times New Roman"/>
                          <w:szCs w:val="20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color w:val="000000"/>
                          <w:sz w:val="24"/>
                          <w:lang w:val="fi-FI"/>
                        </w:rPr>
                        <w:t>Varatilintarkastaja – </w:t>
                      </w:r>
                      <w:r w:rsidR="008B6A5D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Kaisa Kauppinen-Toropainen</w:t>
                      </w:r>
                      <w:r w:rsidR="008B6A5D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br/>
                      </w:r>
                    </w:p>
                    <w:p w14:paraId="0183127A" w14:textId="55F34CBA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</w:p>
                    <w:p w14:paraId="1C68893F" w14:textId="77777777" w:rsidR="00584E5E" w:rsidRPr="00317235" w:rsidRDefault="00584E5E" w:rsidP="00A318D3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fi-FI"/>
                        </w:rPr>
                        <w:t>Nuorisovaihtotiimi:</w:t>
                      </w:r>
                    </w:p>
                    <w:p w14:paraId="7D52DE2B" w14:textId="344370B3" w:rsidR="00584E5E" w:rsidRDefault="00584E5E" w:rsidP="00A318D3">
                      <w:pPr>
                        <w:spacing w:after="165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Katriina Kovalainen</w:t>
                      </w:r>
                    </w:p>
                    <w:p w14:paraId="3F693AD2" w14:textId="4C63A7B2" w:rsidR="004256A1" w:rsidRDefault="004256A1" w:rsidP="004256A1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</w:pPr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Jari </w:t>
                      </w:r>
                      <w:proofErr w:type="spellStart"/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Karpakka</w:t>
                      </w:r>
                      <w:proofErr w:type="spellEnd"/>
                    </w:p>
                    <w:p w14:paraId="7DAF1F19" w14:textId="77777777" w:rsidR="004256A1" w:rsidRPr="00317235" w:rsidRDefault="004256A1" w:rsidP="004256A1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proofErr w:type="spellStart"/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>Minnamari</w:t>
                      </w:r>
                      <w:proofErr w:type="spellEnd"/>
                      <w:r w:rsidRPr="00492363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lang w:val="fi-FI"/>
                        </w:rPr>
                        <w:t xml:space="preserve"> Dahlberg</w:t>
                      </w:r>
                    </w:p>
                    <w:p w14:paraId="26253D58" w14:textId="77777777" w:rsidR="004256A1" w:rsidRPr="00317235" w:rsidRDefault="004256A1" w:rsidP="004256A1">
                      <w:pPr>
                        <w:spacing w:after="165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</w:p>
                    <w:p w14:paraId="1A476137" w14:textId="77777777" w:rsidR="004256A1" w:rsidRPr="00492363" w:rsidRDefault="004256A1" w:rsidP="00A318D3">
                      <w:pPr>
                        <w:spacing w:after="165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val="fi-FI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18D3" w:rsidRPr="00F30E8F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47ECBD0" wp14:editId="237EA9A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739900"/>
                <wp:effectExtent l="0" t="0" r="0" b="12700"/>
                <wp:wrapThrough wrapText="bothSides">
                  <wp:wrapPolygon edited="0">
                    <wp:start x="0" y="0"/>
                    <wp:lineTo x="0" y="21442"/>
                    <wp:lineTo x="21520" y="21442"/>
                    <wp:lineTo x="21520" y="0"/>
                    <wp:lineTo x="0" y="0"/>
                  </wp:wrapPolygon>
                </wp:wrapThrough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39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E700B" id="Rectangle 103" o:spid="_x0000_s1026" style="position:absolute;margin-left:36pt;margin-top:36pt;width:540pt;height:137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" fillcolor="#749805 [3204]" stroked="f" strokeweight="2pt">
                <v:fill color2="#bacc82 [3205]" rotate="t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A318D3" w:rsidRPr="00F30E8F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4FABD84" wp14:editId="4D3FF26E">
                <wp:simplePos x="0" y="0"/>
                <wp:positionH relativeFrom="page">
                  <wp:posOffset>396240</wp:posOffset>
                </wp:positionH>
                <wp:positionV relativeFrom="page">
                  <wp:posOffset>1041400</wp:posOffset>
                </wp:positionV>
                <wp:extent cx="6858000" cy="736600"/>
                <wp:effectExtent l="0" t="0" r="0" b="0"/>
                <wp:wrapThrough wrapText="bothSides">
                  <wp:wrapPolygon edited="0">
                    <wp:start x="0" y="0"/>
                    <wp:lineTo x="0" y="20855"/>
                    <wp:lineTo x="21520" y="20855"/>
                    <wp:lineTo x="21520" y="0"/>
                    <wp:lineTo x="0" y="0"/>
                  </wp:wrapPolygon>
                </wp:wrapThrough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E3362" w14:textId="540426DB" w:rsidR="00584E5E" w:rsidRPr="00157A8A" w:rsidRDefault="00584E5E" w:rsidP="00A318D3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Board Members</w:t>
                            </w:r>
                            <w:r w:rsidRPr="00157A8A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BD84" id="Text Box 105" o:spid="_x0000_s1047" type="#_x0000_t202" style="position:absolute;left:0;text-align:left;margin-left:31.2pt;margin-top:82pt;width:540pt;height:58pt;z-index:251973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" filled="f" stroked="f">
                <v:textbox inset="0,0,0,0">
                  <w:txbxContent>
                    <w:p w14:paraId="5F5E3362" w14:textId="540426DB" w:rsidR="00584E5E" w:rsidRPr="00157A8A" w:rsidRDefault="00584E5E" w:rsidP="00A318D3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Board Members</w:t>
                      </w:r>
                      <w:r w:rsidRPr="00157A8A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6C1B" w:rsidRPr="00F30E8F">
        <w:rPr>
          <w:noProof/>
        </w:rPr>
        <w:br w:type="page"/>
      </w:r>
    </w:p>
    <w:p w14:paraId="560B97FB" w14:textId="4C5E5AB3" w:rsidR="007406D0" w:rsidRDefault="00AA1BAB" w:rsidP="003954D0">
      <w:pPr>
        <w:pStyle w:val="Sub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678EC91" wp14:editId="42F6EDE4">
                <wp:simplePos x="0" y="0"/>
                <wp:positionH relativeFrom="column">
                  <wp:posOffset>637504</wp:posOffset>
                </wp:positionH>
                <wp:positionV relativeFrom="paragraph">
                  <wp:posOffset>-9045200</wp:posOffset>
                </wp:positionV>
                <wp:extent cx="5898515" cy="83970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515" cy="839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52EB0" w14:textId="295D7011" w:rsidR="007B1114" w:rsidRPr="005E244E" w:rsidRDefault="007B1114" w:rsidP="00F30E8F">
                            <w:pPr>
                              <w:jc w:val="center"/>
                              <w:rPr>
                                <w:b/>
                                <w:color w:val="749805" w:themeColor="accent1"/>
                                <w:sz w:val="28"/>
                                <w:szCs w:val="28"/>
                              </w:rPr>
                            </w:pPr>
                            <w:r w:rsidRPr="005E244E">
                              <w:rPr>
                                <w:b/>
                                <w:color w:val="749805" w:themeColor="accent1"/>
                                <w:sz w:val="28"/>
                                <w:szCs w:val="28"/>
                              </w:rPr>
                              <w:t xml:space="preserve">Rotary and </w:t>
                            </w:r>
                            <w:proofErr w:type="spellStart"/>
                            <w:r w:rsidRPr="005E244E">
                              <w:rPr>
                                <w:b/>
                                <w:color w:val="749805" w:themeColor="accent1"/>
                                <w:sz w:val="28"/>
                                <w:szCs w:val="28"/>
                              </w:rPr>
                              <w:t>Verkkorotary</w:t>
                            </w:r>
                            <w:proofErr w:type="spellEnd"/>
                            <w:r w:rsidRPr="005E244E">
                              <w:rPr>
                                <w:b/>
                                <w:color w:val="749805" w:themeColor="accent1"/>
                                <w:sz w:val="28"/>
                                <w:szCs w:val="28"/>
                              </w:rPr>
                              <w:t xml:space="preserve"> in a nutshell</w:t>
                            </w:r>
                          </w:p>
                          <w:p w14:paraId="2DF5CB67" w14:textId="5372B8DC" w:rsidR="007B1114" w:rsidRPr="00AA1BAB" w:rsidRDefault="007B1114" w:rsidP="007B11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30E8F">
                              <w:rPr>
                                <w:b/>
                                <w:sz w:val="24"/>
                              </w:rPr>
                              <w:t>Rotary international</w:t>
                            </w:r>
                            <w:r w:rsidR="00AA1BAB"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>An international service organization whose stated human rights purpose is to bring together business and professional leaders in order t</w:t>
                            </w:r>
                            <w:r w:rsidR="00AA1BAB">
                              <w:t>o provide humanitarian services</w:t>
                            </w:r>
                            <w:r>
                              <w:t>, encourage high ethical standards in all vocations, and to advance goodwill and peace around the world.</w:t>
                            </w:r>
                          </w:p>
                          <w:p w14:paraId="49890961" w14:textId="77777777" w:rsidR="007B1114" w:rsidRDefault="007B1114" w:rsidP="007B1114">
                            <w:r>
                              <w:t xml:space="preserve">Founded in 1905. </w:t>
                            </w:r>
                            <w:hyperlink r:id="rId14" w:history="1">
                              <w:r w:rsidRPr="003C0890">
                                <w:rPr>
                                  <w:rStyle w:val="Hyperlink"/>
                                </w:rPr>
                                <w:t>www.rotary.org/en</w:t>
                              </w:r>
                            </w:hyperlink>
                          </w:p>
                          <w:p w14:paraId="0833391F" w14:textId="45ED173D" w:rsidR="007B1114" w:rsidRDefault="00AA1BAB" w:rsidP="007B1114">
                            <w:proofErr w:type="gramStart"/>
                            <w:r>
                              <w:t xml:space="preserve">34,828 </w:t>
                            </w:r>
                            <w:r w:rsidR="007B1114">
                              <w:t>member</w:t>
                            </w:r>
                            <w:proofErr w:type="gramEnd"/>
                            <w:r w:rsidR="007B1114">
                              <w:t xml:space="preserve"> clubs, 1.2 million members worldwide.</w:t>
                            </w:r>
                            <w:r>
                              <w:br/>
                            </w:r>
                            <w:r>
                              <w:br/>
                              <w:t>Theme for 2018-2019: Be the inspiration</w:t>
                            </w:r>
                            <w:r>
                              <w:br/>
                            </w:r>
                          </w:p>
                          <w:p w14:paraId="1D2CBD4F" w14:textId="69FB379E" w:rsidR="007B1114" w:rsidRPr="00AA1BAB" w:rsidRDefault="007B1114" w:rsidP="007B11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30E8F">
                              <w:rPr>
                                <w:b/>
                                <w:sz w:val="24"/>
                              </w:rPr>
                              <w:t>Rotary in Finland</w:t>
                            </w:r>
                            <w:r w:rsidR="00AA1BAB"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="00F30E8F">
                              <w:t>6 dis</w:t>
                            </w:r>
                            <w:r>
                              <w:t>tricts, 2923 clubs and 11,100 members</w:t>
                            </w:r>
                            <w:r w:rsidR="005E244E">
                              <w:t>.</w:t>
                            </w:r>
                            <w:r w:rsidR="00AA1BAB">
                              <w:br/>
                            </w:r>
                          </w:p>
                          <w:p w14:paraId="18926D37" w14:textId="1D47C22D" w:rsidR="007B1114" w:rsidRPr="00AA1BAB" w:rsidRDefault="007B1114" w:rsidP="007B1114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F30E8F">
                              <w:rPr>
                                <w:b/>
                                <w:sz w:val="24"/>
                              </w:rPr>
                              <w:t>Verkkorotar</w:t>
                            </w:r>
                            <w:r w:rsidR="00AA1BAB">
                              <w:rPr>
                                <w:b/>
                                <w:sz w:val="24"/>
                              </w:rPr>
                              <w:t>y</w:t>
                            </w:r>
                            <w:proofErr w:type="spellEnd"/>
                            <w:r w:rsidR="00AA1BAB"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>1</w:t>
                            </w:r>
                            <w:r w:rsidRPr="00984E80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e-club in Europe, 4</w:t>
                            </w:r>
                            <w:r w:rsidRPr="00984E8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in the world, established in 2004. Belongs to district 1420.</w:t>
                            </w:r>
                            <w:r w:rsidR="00AA1BAB">
                              <w:br/>
                            </w:r>
                          </w:p>
                          <w:p w14:paraId="473DED2D" w14:textId="75DE3DF1" w:rsidR="007B1114" w:rsidRPr="00AA1BAB" w:rsidRDefault="007B1114" w:rsidP="007B11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30E8F">
                              <w:rPr>
                                <w:b/>
                                <w:sz w:val="24"/>
                              </w:rPr>
                              <w:t>Meetings</w:t>
                            </w:r>
                            <w:r w:rsidR="00AA1BAB"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>Online meetings twice a month on Tuesdays at 21-22</w:t>
                            </w:r>
                            <w:r w:rsidR="005E244E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51A2AF68" w14:textId="65A7F1BC" w:rsidR="007B1114" w:rsidRDefault="007B1114" w:rsidP="007B1114">
                            <w:r>
                              <w:t xml:space="preserve">Meeting participation is very simple, just a laptop with camera and microphone with internet access is needed. </w:t>
                            </w:r>
                            <w:r w:rsidRPr="00984E80">
                              <w:rPr>
                                <w:rFonts w:ascii="Lucida Grande" w:hAnsi="Lucida Grande" w:cs="Lucida Grande"/>
                                <w:color w:val="333333"/>
                                <w:szCs w:val="20"/>
                              </w:rPr>
                              <w:t> 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666666"/>
                                </w:rPr>
                                <w:t>http://rotary-fi.adobeconnect.com/verkkorotary/</w:t>
                              </w:r>
                            </w:hyperlink>
                          </w:p>
                          <w:p w14:paraId="71CA6077" w14:textId="322CB7C2" w:rsidR="007B1114" w:rsidRDefault="007B1114" w:rsidP="007B1114">
                            <w:r>
                              <w:t xml:space="preserve">Terra meetings (visiting companies and </w:t>
                            </w:r>
                            <w:proofErr w:type="spellStart"/>
                            <w:r>
                              <w:t>organisations</w:t>
                            </w:r>
                            <w:proofErr w:type="spellEnd"/>
                            <w:r>
                              <w:t xml:space="preserve"> or arranged activities) once a month, usually the 1</w:t>
                            </w:r>
                            <w:r w:rsidRPr="00984E80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Tuesday of the month at 18.</w:t>
                            </w:r>
                          </w:p>
                          <w:p w14:paraId="68D3FF28" w14:textId="64F0F749" w:rsidR="007B1114" w:rsidRDefault="007B1114" w:rsidP="007B1114">
                            <w:r>
                              <w:t>No compulsory meeting participation. Our online meetings are recorded and can be viewed afterwards from our web page verkkorotary.fi.</w:t>
                            </w:r>
                            <w:r w:rsidR="00AA1BAB">
                              <w:br/>
                            </w:r>
                          </w:p>
                          <w:p w14:paraId="52E458B6" w14:textId="71389C25" w:rsidR="007B1114" w:rsidRPr="00AA1BAB" w:rsidRDefault="007B1114" w:rsidP="007B11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30E8F">
                              <w:rPr>
                                <w:b/>
                                <w:sz w:val="24"/>
                              </w:rPr>
                              <w:t>Members</w:t>
                            </w:r>
                            <w:r w:rsidR="00AA1BAB"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>Current members, 41, come mostly from the Helsinki metropolitan area, but some also live in other parts of Finland as well as abroad.</w:t>
                            </w:r>
                          </w:p>
                          <w:p w14:paraId="46AF6047" w14:textId="5ACA5DF7" w:rsidR="00AA1BAB" w:rsidRDefault="007B1114" w:rsidP="007B1114">
                            <w:r>
                              <w:t>Our members represent different sectors: law practices, finance, IT, human resources, politics, marketing communications, architecture, foreign trade, atomic energy etc.</w:t>
                            </w:r>
                            <w:r w:rsidR="00AA1BAB">
                              <w:br/>
                            </w:r>
                          </w:p>
                          <w:p w14:paraId="2BCFA392" w14:textId="7917F87D" w:rsidR="007B1114" w:rsidRPr="00AA1BAB" w:rsidRDefault="007B1114" w:rsidP="00F30E8F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AA1BAB">
                              <w:rPr>
                                <w:b/>
                                <w:color w:val="749805" w:themeColor="accent1"/>
                                <w:sz w:val="28"/>
                                <w:szCs w:val="28"/>
                              </w:rPr>
                              <w:t>Welcome to bring your quests to our meetings!</w:t>
                            </w:r>
                          </w:p>
                          <w:p w14:paraId="57C2F014" w14:textId="77777777" w:rsidR="007B1114" w:rsidRDefault="007B1114" w:rsidP="007B1114">
                            <w:r>
                              <w:t xml:space="preserve">More information: </w:t>
                            </w:r>
                            <w:hyperlink r:id="rId16" w:history="1">
                              <w:r w:rsidRPr="003C0890">
                                <w:rPr>
                                  <w:rStyle w:val="Hyperlink"/>
                                </w:rPr>
                                <w:t>www.verkkorotary.fi</w:t>
                              </w:r>
                            </w:hyperlink>
                            <w:r>
                              <w:t xml:space="preserve">, Rotary district 1420: </w:t>
                            </w:r>
                            <w:hyperlink r:id="rId17" w:history="1">
                              <w:r w:rsidRPr="003C0890">
                                <w:rPr>
                                  <w:rStyle w:val="Hyperlink"/>
                                </w:rPr>
                                <w:t>http://d1420.rotary.fi</w:t>
                              </w:r>
                            </w:hyperlink>
                          </w:p>
                          <w:p w14:paraId="6C811983" w14:textId="2089587D" w:rsidR="007B1114" w:rsidRDefault="00AA1BAB" w:rsidP="007B1114">
                            <w:r>
                              <w:t>Interested in becoming a member?</w:t>
                            </w:r>
                            <w:r w:rsidR="007B1114">
                              <w:t xml:space="preserve"> Please contact Outi Milner at outiphil@kolumbus.fi</w:t>
                            </w:r>
                          </w:p>
                          <w:p w14:paraId="2FBCA629" w14:textId="77777777" w:rsidR="007B1114" w:rsidRDefault="007B1114" w:rsidP="007B1114"/>
                          <w:p w14:paraId="733F3833" w14:textId="77777777" w:rsidR="007B1114" w:rsidRPr="00984E80" w:rsidRDefault="007B1114" w:rsidP="007B1114"/>
                          <w:p w14:paraId="03DEF748" w14:textId="77777777" w:rsidR="007B1114" w:rsidRDefault="007B1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EC91" id="Text Box 42" o:spid="_x0000_s1048" type="#_x0000_t202" style="position:absolute;left:0;text-align:left;margin-left:50.2pt;margin-top:-712.2pt;width:464.45pt;height:661.2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" fillcolor="white [3201]" stroked="f" strokeweight=".5pt">
                <v:textbox>
                  <w:txbxContent>
                    <w:p w14:paraId="64952EB0" w14:textId="295D7011" w:rsidR="007B1114" w:rsidRPr="005E244E" w:rsidRDefault="007B1114" w:rsidP="00F30E8F">
                      <w:pPr>
                        <w:jc w:val="center"/>
                        <w:rPr>
                          <w:b/>
                          <w:color w:val="749805" w:themeColor="accent1"/>
                          <w:sz w:val="28"/>
                          <w:szCs w:val="28"/>
                        </w:rPr>
                      </w:pPr>
                      <w:r w:rsidRPr="005E244E">
                        <w:rPr>
                          <w:b/>
                          <w:color w:val="749805" w:themeColor="accent1"/>
                          <w:sz w:val="28"/>
                          <w:szCs w:val="28"/>
                        </w:rPr>
                        <w:t xml:space="preserve">Rotary and </w:t>
                      </w:r>
                      <w:proofErr w:type="spellStart"/>
                      <w:r w:rsidRPr="005E244E">
                        <w:rPr>
                          <w:b/>
                          <w:color w:val="749805" w:themeColor="accent1"/>
                          <w:sz w:val="28"/>
                          <w:szCs w:val="28"/>
                        </w:rPr>
                        <w:t>Verkkorotary</w:t>
                      </w:r>
                      <w:proofErr w:type="spellEnd"/>
                      <w:r w:rsidRPr="005E244E">
                        <w:rPr>
                          <w:b/>
                          <w:color w:val="749805" w:themeColor="accent1"/>
                          <w:sz w:val="28"/>
                          <w:szCs w:val="28"/>
                        </w:rPr>
                        <w:t xml:space="preserve"> in a nutshell</w:t>
                      </w:r>
                    </w:p>
                    <w:p w14:paraId="2DF5CB67" w14:textId="5372B8DC" w:rsidR="007B1114" w:rsidRPr="00AA1BAB" w:rsidRDefault="007B1114" w:rsidP="007B1114">
                      <w:pPr>
                        <w:rPr>
                          <w:b/>
                          <w:sz w:val="24"/>
                        </w:rPr>
                      </w:pPr>
                      <w:r w:rsidRPr="00F30E8F">
                        <w:rPr>
                          <w:b/>
                          <w:sz w:val="24"/>
                        </w:rPr>
                        <w:t>Rotary international</w:t>
                      </w:r>
                      <w:r w:rsidR="00AA1BAB">
                        <w:rPr>
                          <w:b/>
                          <w:sz w:val="24"/>
                        </w:rPr>
                        <w:br/>
                      </w:r>
                      <w:r>
                        <w:t>An international service organization whose stated human rights purpose is to bring together business and professional leaders in order t</w:t>
                      </w:r>
                      <w:r w:rsidR="00AA1BAB">
                        <w:t>o provide humanitarian services</w:t>
                      </w:r>
                      <w:r>
                        <w:t>, encourage high ethical standards in all vocations, and to advance goodwill and peace around the world.</w:t>
                      </w:r>
                    </w:p>
                    <w:p w14:paraId="49890961" w14:textId="77777777" w:rsidR="007B1114" w:rsidRDefault="007B1114" w:rsidP="007B1114">
                      <w:r>
                        <w:t xml:space="preserve">Founded in 1905. </w:t>
                      </w:r>
                      <w:hyperlink r:id="rId18" w:history="1">
                        <w:r w:rsidRPr="003C0890">
                          <w:rPr>
                            <w:rStyle w:val="Hyperlink"/>
                          </w:rPr>
                          <w:t>www.rotary.org/en</w:t>
                        </w:r>
                      </w:hyperlink>
                    </w:p>
                    <w:p w14:paraId="0833391F" w14:textId="45ED173D" w:rsidR="007B1114" w:rsidRDefault="00AA1BAB" w:rsidP="007B1114">
                      <w:proofErr w:type="gramStart"/>
                      <w:r>
                        <w:t xml:space="preserve">34,828 </w:t>
                      </w:r>
                      <w:r w:rsidR="007B1114">
                        <w:t>member</w:t>
                      </w:r>
                      <w:proofErr w:type="gramEnd"/>
                      <w:r w:rsidR="007B1114">
                        <w:t xml:space="preserve"> clubs, 1.2 million members worldwide.</w:t>
                      </w:r>
                      <w:r>
                        <w:br/>
                      </w:r>
                      <w:r>
                        <w:br/>
                        <w:t>Theme for 2018-2019: Be the inspiration</w:t>
                      </w:r>
                      <w:r>
                        <w:br/>
                      </w:r>
                    </w:p>
                    <w:p w14:paraId="1D2CBD4F" w14:textId="69FB379E" w:rsidR="007B1114" w:rsidRPr="00AA1BAB" w:rsidRDefault="007B1114" w:rsidP="007B1114">
                      <w:pPr>
                        <w:rPr>
                          <w:b/>
                          <w:sz w:val="24"/>
                        </w:rPr>
                      </w:pPr>
                      <w:r w:rsidRPr="00F30E8F">
                        <w:rPr>
                          <w:b/>
                          <w:sz w:val="24"/>
                        </w:rPr>
                        <w:t>Rotary in Finland</w:t>
                      </w:r>
                      <w:r w:rsidR="00AA1BAB">
                        <w:rPr>
                          <w:b/>
                          <w:sz w:val="24"/>
                        </w:rPr>
                        <w:br/>
                      </w:r>
                      <w:r w:rsidR="00F30E8F">
                        <w:t>6 dis</w:t>
                      </w:r>
                      <w:r>
                        <w:t>tricts, 2923 clubs and 11,100 members</w:t>
                      </w:r>
                      <w:r w:rsidR="005E244E">
                        <w:t>.</w:t>
                      </w:r>
                      <w:r w:rsidR="00AA1BAB">
                        <w:br/>
                      </w:r>
                    </w:p>
                    <w:p w14:paraId="18926D37" w14:textId="1D47C22D" w:rsidR="007B1114" w:rsidRPr="00AA1BAB" w:rsidRDefault="007B1114" w:rsidP="007B1114">
                      <w:pPr>
                        <w:rPr>
                          <w:b/>
                          <w:sz w:val="24"/>
                        </w:rPr>
                      </w:pPr>
                      <w:proofErr w:type="spellStart"/>
                      <w:r w:rsidRPr="00F30E8F">
                        <w:rPr>
                          <w:b/>
                          <w:sz w:val="24"/>
                        </w:rPr>
                        <w:t>Verkkorotar</w:t>
                      </w:r>
                      <w:r w:rsidR="00AA1BAB">
                        <w:rPr>
                          <w:b/>
                          <w:sz w:val="24"/>
                        </w:rPr>
                        <w:t>y</w:t>
                      </w:r>
                      <w:proofErr w:type="spellEnd"/>
                      <w:r w:rsidR="00AA1BAB">
                        <w:rPr>
                          <w:b/>
                          <w:sz w:val="24"/>
                        </w:rPr>
                        <w:br/>
                      </w:r>
                      <w:r>
                        <w:t>1</w:t>
                      </w:r>
                      <w:r w:rsidRPr="00984E80">
                        <w:rPr>
                          <w:vertAlign w:val="superscript"/>
                        </w:rPr>
                        <w:t>st</w:t>
                      </w:r>
                      <w:r>
                        <w:t xml:space="preserve"> e-club in Europe, 4</w:t>
                      </w:r>
                      <w:r w:rsidRPr="00984E80">
                        <w:rPr>
                          <w:vertAlign w:val="superscript"/>
                        </w:rPr>
                        <w:t>th</w:t>
                      </w:r>
                      <w:r>
                        <w:t xml:space="preserve"> in the world, established in 2004. Belongs to district 1420.</w:t>
                      </w:r>
                      <w:r w:rsidR="00AA1BAB">
                        <w:br/>
                      </w:r>
                    </w:p>
                    <w:p w14:paraId="473DED2D" w14:textId="75DE3DF1" w:rsidR="007B1114" w:rsidRPr="00AA1BAB" w:rsidRDefault="007B1114" w:rsidP="007B1114">
                      <w:pPr>
                        <w:rPr>
                          <w:b/>
                          <w:sz w:val="24"/>
                        </w:rPr>
                      </w:pPr>
                      <w:r w:rsidRPr="00F30E8F">
                        <w:rPr>
                          <w:b/>
                          <w:sz w:val="24"/>
                        </w:rPr>
                        <w:t>Meetings</w:t>
                      </w:r>
                      <w:r w:rsidR="00AA1BAB">
                        <w:rPr>
                          <w:b/>
                          <w:sz w:val="24"/>
                        </w:rPr>
                        <w:br/>
                      </w:r>
                      <w:r>
                        <w:t>Online meetings twice a month on Tuesdays at 21-22</w:t>
                      </w:r>
                      <w:r w:rsidR="005E244E">
                        <w:t>.</w:t>
                      </w:r>
                      <w:r>
                        <w:t xml:space="preserve"> </w:t>
                      </w:r>
                    </w:p>
                    <w:p w14:paraId="51A2AF68" w14:textId="65A7F1BC" w:rsidR="007B1114" w:rsidRDefault="007B1114" w:rsidP="007B1114">
                      <w:r>
                        <w:t xml:space="preserve">Meeting participation is very simple, just a laptop with camera and microphone with internet access is needed. </w:t>
                      </w:r>
                      <w:r w:rsidRPr="00984E80">
                        <w:rPr>
                          <w:rFonts w:ascii="Lucida Grande" w:hAnsi="Lucida Grande" w:cs="Lucida Grande"/>
                          <w:color w:val="333333"/>
                          <w:szCs w:val="20"/>
                        </w:rPr>
                        <w:t> </w:t>
                      </w:r>
                      <w:hyperlink r:id="rId1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666666"/>
                          </w:rPr>
                          <w:t>http://rotary-fi.adobeconnect.com/verkkorotary/</w:t>
                        </w:r>
                      </w:hyperlink>
                    </w:p>
                    <w:p w14:paraId="71CA6077" w14:textId="322CB7C2" w:rsidR="007B1114" w:rsidRDefault="007B1114" w:rsidP="007B1114">
                      <w:r>
                        <w:t xml:space="preserve">Terra meetings (visiting companies and </w:t>
                      </w:r>
                      <w:proofErr w:type="spellStart"/>
                      <w:r>
                        <w:t>organisations</w:t>
                      </w:r>
                      <w:proofErr w:type="spellEnd"/>
                      <w:r>
                        <w:t xml:space="preserve"> or arranged activities) once a month, usually the 1</w:t>
                      </w:r>
                      <w:r w:rsidRPr="00984E80">
                        <w:rPr>
                          <w:vertAlign w:val="superscript"/>
                        </w:rPr>
                        <w:t>st</w:t>
                      </w:r>
                      <w:r>
                        <w:t xml:space="preserve"> Tuesday of the month at 18.</w:t>
                      </w:r>
                    </w:p>
                    <w:p w14:paraId="68D3FF28" w14:textId="64F0F749" w:rsidR="007B1114" w:rsidRDefault="007B1114" w:rsidP="007B1114">
                      <w:r>
                        <w:t>No compulsory meeting participation. Our online meetings are recorded and can be viewed afterwards from our web page verkkorotary.fi.</w:t>
                      </w:r>
                      <w:r w:rsidR="00AA1BAB">
                        <w:br/>
                      </w:r>
                    </w:p>
                    <w:p w14:paraId="52E458B6" w14:textId="71389C25" w:rsidR="007B1114" w:rsidRPr="00AA1BAB" w:rsidRDefault="007B1114" w:rsidP="007B1114">
                      <w:pPr>
                        <w:rPr>
                          <w:b/>
                          <w:sz w:val="24"/>
                        </w:rPr>
                      </w:pPr>
                      <w:r w:rsidRPr="00F30E8F">
                        <w:rPr>
                          <w:b/>
                          <w:sz w:val="24"/>
                        </w:rPr>
                        <w:t>Members</w:t>
                      </w:r>
                      <w:r w:rsidR="00AA1BAB">
                        <w:rPr>
                          <w:b/>
                          <w:sz w:val="24"/>
                        </w:rPr>
                        <w:br/>
                      </w:r>
                      <w:r>
                        <w:t>Current members, 41, come mostly from the Helsinki metropolitan area, but some also live in other parts of Finland as well as abroad.</w:t>
                      </w:r>
                    </w:p>
                    <w:p w14:paraId="46AF6047" w14:textId="5ACA5DF7" w:rsidR="00AA1BAB" w:rsidRDefault="007B1114" w:rsidP="007B1114">
                      <w:r>
                        <w:t>Our members represent different sectors: law practices, finance, IT, human resources, politics, marketing communications, architecture, foreign trade, atomic energy etc.</w:t>
                      </w:r>
                      <w:r w:rsidR="00AA1BAB">
                        <w:br/>
                      </w:r>
                    </w:p>
                    <w:p w14:paraId="2BCFA392" w14:textId="7917F87D" w:rsidR="007B1114" w:rsidRPr="00AA1BAB" w:rsidRDefault="007B1114" w:rsidP="00F30E8F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AA1BAB">
                        <w:rPr>
                          <w:b/>
                          <w:color w:val="749805" w:themeColor="accent1"/>
                          <w:sz w:val="28"/>
                          <w:szCs w:val="28"/>
                        </w:rPr>
                        <w:t>Welcome to bring your quests to our meetings!</w:t>
                      </w:r>
                    </w:p>
                    <w:p w14:paraId="57C2F014" w14:textId="77777777" w:rsidR="007B1114" w:rsidRDefault="007B1114" w:rsidP="007B1114">
                      <w:r>
                        <w:t xml:space="preserve">More information: </w:t>
                      </w:r>
                      <w:hyperlink r:id="rId20" w:history="1">
                        <w:r w:rsidRPr="003C0890">
                          <w:rPr>
                            <w:rStyle w:val="Hyperlink"/>
                          </w:rPr>
                          <w:t>www.verkkorotary.fi</w:t>
                        </w:r>
                      </w:hyperlink>
                      <w:r>
                        <w:t xml:space="preserve">, Rotary district 1420: </w:t>
                      </w:r>
                      <w:hyperlink r:id="rId21" w:history="1">
                        <w:r w:rsidRPr="003C0890">
                          <w:rPr>
                            <w:rStyle w:val="Hyperlink"/>
                          </w:rPr>
                          <w:t>http://d1420.rotary.fi</w:t>
                        </w:r>
                      </w:hyperlink>
                    </w:p>
                    <w:p w14:paraId="6C811983" w14:textId="2089587D" w:rsidR="007B1114" w:rsidRDefault="00AA1BAB" w:rsidP="007B1114">
                      <w:r>
                        <w:t>Interested in becoming a member?</w:t>
                      </w:r>
                      <w:r w:rsidR="007B1114">
                        <w:t xml:space="preserve"> Please contact Outi Milner at outiphil@kolumbus.fi</w:t>
                      </w:r>
                    </w:p>
                    <w:p w14:paraId="2FBCA629" w14:textId="77777777" w:rsidR="007B1114" w:rsidRDefault="007B1114" w:rsidP="007B1114"/>
                    <w:p w14:paraId="733F3833" w14:textId="77777777" w:rsidR="007B1114" w:rsidRPr="00984E80" w:rsidRDefault="007B1114" w:rsidP="007B1114"/>
                    <w:p w14:paraId="03DEF748" w14:textId="77777777" w:rsidR="007B1114" w:rsidRDefault="007B1114"/>
                  </w:txbxContent>
                </v:textbox>
              </v:shape>
            </w:pict>
          </mc:Fallback>
        </mc:AlternateContent>
      </w:r>
      <w:r w:rsidR="00F30E8F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74018A2" wp14:editId="1DF824FA">
                <wp:simplePos x="0" y="0"/>
                <wp:positionH relativeFrom="column">
                  <wp:posOffset>4629955</wp:posOffset>
                </wp:positionH>
                <wp:positionV relativeFrom="paragraph">
                  <wp:posOffset>-7422461</wp:posOffset>
                </wp:positionV>
                <wp:extent cx="1661375" cy="1468191"/>
                <wp:effectExtent l="0" t="0" r="15240" b="177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375" cy="1468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33306" w14:textId="18BF5EBF" w:rsidR="00F30E8F" w:rsidRDefault="00F30E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2847B" wp14:editId="34045B44">
                                  <wp:extent cx="1370330" cy="1370330"/>
                                  <wp:effectExtent l="0" t="0" r="1270" b="127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T1819EN_RGB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018A2" id="Text Box 68" o:spid="_x0000_s1049" type="#_x0000_t202" style="position:absolute;left:0;text-align:left;margin-left:364.55pt;margin-top:-584.45pt;width:130.8pt;height:115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" fillcolor="white [3201]" strokeweight=".5pt">
                <v:textbox>
                  <w:txbxContent>
                    <w:p w14:paraId="53433306" w14:textId="18BF5EBF" w:rsidR="00F30E8F" w:rsidRDefault="00F30E8F">
                      <w:r>
                        <w:rPr>
                          <w:noProof/>
                        </w:rPr>
                        <w:drawing>
                          <wp:inline distT="0" distB="0" distL="0" distR="0" wp14:anchorId="00A2847B" wp14:editId="34045B44">
                            <wp:extent cx="1370330" cy="1370330"/>
                            <wp:effectExtent l="0" t="0" r="1270" b="127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T1819EN_RGB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330" cy="137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E712F9" w14:textId="2444C6A3" w:rsidR="006C49DF" w:rsidRDefault="009243CD" w:rsidP="00210159">
      <w:pPr>
        <w:pStyle w:val="Subtitle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15D3BD9" wp14:editId="0EFA2933">
                <wp:simplePos x="0" y="0"/>
                <wp:positionH relativeFrom="column">
                  <wp:posOffset>699477</wp:posOffset>
                </wp:positionH>
                <wp:positionV relativeFrom="paragraph">
                  <wp:posOffset>-8793236</wp:posOffset>
                </wp:positionV>
                <wp:extent cx="5499100" cy="3821723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3821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996C5" w14:textId="06A606DC" w:rsidR="00FE2612" w:rsidRDefault="00FE2612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C709E7" w14:textId="6C4562D7" w:rsidR="00FE2612" w:rsidRDefault="00C26DD4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Our </w:t>
                            </w:r>
                            <w:r w:rsidR="00EB31BC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February</w:t>
                            </w: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terra meeting will be </w:t>
                            </w:r>
                            <w:r w:rsidR="00331A8B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on </w:t>
                            </w:r>
                            <w:r w:rsidR="00EB31BC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331A8B" w:rsidRPr="00331A8B">
                              <w:rPr>
                                <w:color w:val="749805" w:themeColor="accent1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331A8B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</w:t>
                            </w:r>
                            <w:r w:rsidR="00EB31BC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February</w:t>
                            </w:r>
                            <w:r w:rsidR="00331A8B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at </w:t>
                            </w:r>
                            <w:r w:rsidR="00EB31BC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YLE</w:t>
                            </w: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at 18:00. Please let </w:t>
                            </w:r>
                            <w:r w:rsidR="007A148B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know your participation at </w:t>
                            </w:r>
                            <w:hyperlink r:id="rId23" w:history="1">
                              <w:r w:rsidRPr="00D4657D">
                                <w:rPr>
                                  <w:rStyle w:val="Hyperlink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outiphil@kolumbus.fi</w:t>
                              </w:r>
                            </w:hyperlink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or 040-5673564</w:t>
                            </w:r>
                            <w:r w:rsidR="00331A8B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by</w:t>
                            </w:r>
                            <w:r w:rsidR="00300273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3.2</w:t>
                            </w:r>
                            <w:r w:rsidR="00331A8B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.2019</w:t>
                            </w: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Hope we get many </w:t>
                            </w:r>
                            <w:proofErr w:type="spellStart"/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Verkkorotary</w:t>
                            </w:r>
                            <w:proofErr w:type="spellEnd"/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members </w:t>
                            </w:r>
                            <w:r w:rsidR="00EB31BC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avec </w:t>
                            </w: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 the meeting!</w:t>
                            </w:r>
                          </w:p>
                          <w:p w14:paraId="206863A0" w14:textId="7C9C29CF" w:rsidR="000F40CD" w:rsidRDefault="00300273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Please note, that due to the winter school holiday during week 8, we have moved the meeting date to 26.2.</w:t>
                            </w:r>
                          </w:p>
                          <w:p w14:paraId="4956D7F0" w14:textId="355F6577" w:rsidR="000F40CD" w:rsidRDefault="000F40CD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Our March terra m</w:t>
                            </w:r>
                            <w:bookmarkStart w:id="0" w:name="_GoBack"/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eeting will be on 5</w:t>
                            </w:r>
                            <w:r w:rsidRPr="000F40CD">
                              <w:rPr>
                                <w:color w:val="749805" w:themeColor="accent1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March at</w:t>
                            </w:r>
                            <w:r w:rsidR="009243CD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VTT. More information to follow.</w:t>
                            </w:r>
                          </w:p>
                          <w:p w14:paraId="3948275C" w14:textId="201ABCBB" w:rsidR="00C26DD4" w:rsidRDefault="00C26DD4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C71046" w14:textId="16C0CDF2" w:rsidR="00C26DD4" w:rsidRDefault="00C26DD4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A97123" w14:textId="68663CB4" w:rsidR="00331A8B" w:rsidRDefault="00331A8B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bookmarkEnd w:id="0"/>
                          <w:p w14:paraId="3533C24C" w14:textId="1DB1AF95" w:rsidR="00331A8B" w:rsidRDefault="00331A8B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BF9DB2" w14:textId="77777777" w:rsidR="00331A8B" w:rsidRDefault="00331A8B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36931C" w14:textId="6DA8BCE6" w:rsidR="007C4B04" w:rsidRPr="0066480D" w:rsidRDefault="007C4B04">
                            <w:pPr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480D">
                              <w:rPr>
                                <w:color w:val="74980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Our closed Facebook account can be found at Rotary e-club Verkkorotary.fi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3BD9" id="Text Box 56" o:spid="_x0000_s1050" type="#_x0000_t202" style="position:absolute;margin-left:55.1pt;margin-top:-692.4pt;width:433pt;height:300.9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" filled="f" stroked="f" strokeweight=".5pt">
                <v:textbox>
                  <w:txbxContent>
                    <w:p w14:paraId="5E2996C5" w14:textId="06A606DC" w:rsidR="00FE2612" w:rsidRDefault="00FE2612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C709E7" w14:textId="6C4562D7" w:rsidR="00FE2612" w:rsidRDefault="00C26DD4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Our </w:t>
                      </w:r>
                      <w:r w:rsidR="00EB31BC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February</w:t>
                      </w: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terra meeting will be </w:t>
                      </w:r>
                      <w:r w:rsidR="00331A8B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on </w:t>
                      </w:r>
                      <w:r w:rsidR="00EB31BC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331A8B" w:rsidRPr="00331A8B">
                        <w:rPr>
                          <w:color w:val="749805" w:themeColor="accent1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331A8B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</w:t>
                      </w:r>
                      <w:r w:rsidR="00EB31BC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February</w:t>
                      </w:r>
                      <w:r w:rsidR="00331A8B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at </w:t>
                      </w:r>
                      <w:r w:rsidR="00EB31BC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YLE</w:t>
                      </w: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at 18:00. Please let </w:t>
                      </w:r>
                      <w:r w:rsidR="007A148B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know your participation at </w:t>
                      </w:r>
                      <w:hyperlink r:id="rId24" w:history="1">
                        <w:r w:rsidRPr="00D4657D">
                          <w:rPr>
                            <w:rStyle w:val="Hyperlink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outiphil@kolumbus.fi</w:t>
                        </w:r>
                      </w:hyperlink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or 040-5673564</w:t>
                      </w:r>
                      <w:r w:rsidR="00331A8B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by</w:t>
                      </w:r>
                      <w:r w:rsidR="00300273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3.2</w:t>
                      </w:r>
                      <w:r w:rsidR="00331A8B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.2019</w:t>
                      </w: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Hope we get many </w:t>
                      </w:r>
                      <w:proofErr w:type="spellStart"/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Verkkorotary</w:t>
                      </w:r>
                      <w:proofErr w:type="spellEnd"/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members </w:t>
                      </w:r>
                      <w:r w:rsidR="00EB31BC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avec </w:t>
                      </w: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 the meeting!</w:t>
                      </w:r>
                    </w:p>
                    <w:p w14:paraId="206863A0" w14:textId="7C9C29CF" w:rsidR="000F40CD" w:rsidRDefault="00300273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Please note, that due to the winter school holiday during week 8, we have moved the meeting date to 26.2.</w:t>
                      </w:r>
                    </w:p>
                    <w:p w14:paraId="4956D7F0" w14:textId="355F6577" w:rsidR="000F40CD" w:rsidRDefault="000F40CD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Our March terra m</w:t>
                      </w:r>
                      <w:bookmarkStart w:id="1" w:name="_GoBack"/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eeting will be on 5</w:t>
                      </w:r>
                      <w:r w:rsidRPr="000F40CD">
                        <w:rPr>
                          <w:color w:val="749805" w:themeColor="accent1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March at</w:t>
                      </w:r>
                      <w:r w:rsidR="009243CD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VTT. More information to follow.</w:t>
                      </w:r>
                    </w:p>
                    <w:p w14:paraId="3948275C" w14:textId="201ABCBB" w:rsidR="00C26DD4" w:rsidRDefault="00C26DD4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C71046" w14:textId="16C0CDF2" w:rsidR="00C26DD4" w:rsidRDefault="00C26DD4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A97123" w14:textId="68663CB4" w:rsidR="00331A8B" w:rsidRDefault="00331A8B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bookmarkEnd w:id="1"/>
                    <w:p w14:paraId="3533C24C" w14:textId="1DB1AF95" w:rsidR="00331A8B" w:rsidRDefault="00331A8B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8BF9DB2" w14:textId="77777777" w:rsidR="00331A8B" w:rsidRDefault="00331A8B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36931C" w14:textId="6DA8BCE6" w:rsidR="007C4B04" w:rsidRPr="0066480D" w:rsidRDefault="007C4B04">
                      <w:pPr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480D">
                        <w:rPr>
                          <w:color w:val="74980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Our closed Facebook account can be found at Rotary e-club Verkkorotary.fi</w:t>
                      </w:r>
                    </w:p>
                  </w:txbxContent>
                </v:textbox>
              </v:shape>
            </w:pict>
          </mc:Fallback>
        </mc:AlternateContent>
      </w:r>
      <w:r w:rsidR="000F40CD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B520EC1" wp14:editId="5F02CEA3">
                <wp:simplePos x="0" y="0"/>
                <wp:positionH relativeFrom="column">
                  <wp:posOffset>1410335</wp:posOffset>
                </wp:positionH>
                <wp:positionV relativeFrom="paragraph">
                  <wp:posOffset>-4322542</wp:posOffset>
                </wp:positionV>
                <wp:extent cx="4149969" cy="3094501"/>
                <wp:effectExtent l="0" t="0" r="15875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969" cy="3094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EBFB9" w14:textId="02CC3B70" w:rsidR="000F40CD" w:rsidRPr="00B61B75" w:rsidRDefault="000F40CD" w:rsidP="00B61B75">
                            <w:r w:rsidRPr="00B61B75">
                              <w:rPr>
                                <w:noProof/>
                              </w:rPr>
                              <w:drawing>
                                <wp:inline distT="0" distB="0" distL="0" distR="0" wp14:anchorId="7010F37A" wp14:editId="631FB3D3">
                                  <wp:extent cx="3995420" cy="2996565"/>
                                  <wp:effectExtent l="0" t="0" r="508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2166.JP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5420" cy="2996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0EC1" id="Text Box 8" o:spid="_x0000_s1051" type="#_x0000_t202" style="position:absolute;margin-left:111.05pt;margin-top:-340.35pt;width:326.75pt;height:243.6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" fillcolor="white [3201]" strokeweight=".5pt">
                <v:textbox>
                  <w:txbxContent>
                    <w:p w14:paraId="7AAEBFB9" w14:textId="02CC3B70" w:rsidR="000F40CD" w:rsidRPr="00B61B75" w:rsidRDefault="000F40CD" w:rsidP="00B61B75">
                      <w:r w:rsidRPr="00B61B75">
                        <w:rPr>
                          <w:noProof/>
                        </w:rPr>
                        <w:drawing>
                          <wp:inline distT="0" distB="0" distL="0" distR="0" wp14:anchorId="7010F37A" wp14:editId="631FB3D3">
                            <wp:extent cx="3995420" cy="2996565"/>
                            <wp:effectExtent l="0" t="0" r="508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2166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5420" cy="2996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A20" w:rsidRPr="003E4A2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FE968D" wp14:editId="13771F78">
                <wp:simplePos x="0" y="0"/>
                <wp:positionH relativeFrom="page">
                  <wp:posOffset>2400300</wp:posOffset>
                </wp:positionH>
                <wp:positionV relativeFrom="page">
                  <wp:posOffset>1714500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BD148" w14:textId="77777777" w:rsidR="00584E5E" w:rsidRDefault="00584E5E" w:rsidP="003E4A2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E968D" id="Text Box 133" o:spid="_x0000_s1052" type="#_x0000_t202" style="position:absolute;margin-left:189pt;margin-top:135pt;width:23.45pt;height:1in;z-index:2517698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" filled="f" stroked="f">
                <v:textbox>
                  <w:txbxContent>
                    <w:p w14:paraId="22CBD148" w14:textId="77777777" w:rsidR="00584E5E" w:rsidRDefault="00584E5E" w:rsidP="003E4A20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6C49DF" w:rsidSect="00F30E8F">
      <w:headerReference w:type="default" r:id="rId26"/>
      <w:footerReference w:type="default" r:id="rId2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8F204" w14:textId="77777777" w:rsidR="00FB3F3F" w:rsidRDefault="00FB3F3F" w:rsidP="00584409">
      <w:pPr>
        <w:spacing w:after="0" w:line="240" w:lineRule="auto"/>
      </w:pPr>
      <w:r>
        <w:separator/>
      </w:r>
    </w:p>
  </w:endnote>
  <w:endnote w:type="continuationSeparator" w:id="0">
    <w:p w14:paraId="1A63CAA9" w14:textId="77777777" w:rsidR="00FB3F3F" w:rsidRDefault="00FB3F3F" w:rsidP="0058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-Regular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Brush Script MT Italic">
    <w:altName w:val="Brush Script MT"/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42AE8" w14:textId="77777777" w:rsidR="00584E5E" w:rsidRDefault="00584E5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93BC64" wp14:editId="70AF34BF">
              <wp:simplePos x="0" y="0"/>
              <wp:positionH relativeFrom="page">
                <wp:posOffset>457200</wp:posOffset>
              </wp:positionH>
              <wp:positionV relativeFrom="page">
                <wp:posOffset>9334500</wp:posOffset>
              </wp:positionV>
              <wp:extent cx="6858000" cy="274320"/>
              <wp:effectExtent l="0" t="0" r="0" b="5080"/>
              <wp:wrapThrough wrapText="bothSides">
                <wp:wrapPolygon edited="0">
                  <wp:start x="160" y="0"/>
                  <wp:lineTo x="160" y="20000"/>
                  <wp:lineTo x="21360" y="20000"/>
                  <wp:lineTo x="21360" y="0"/>
                  <wp:lineTo x="160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258C1A" w14:textId="77777777" w:rsidR="00584E5E" w:rsidRDefault="00584E5E" w:rsidP="00584409">
                          <w:pPr>
                            <w:pStyle w:val="Footer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C0F47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93BC64" id="Rectangle 21" o:spid="_x0000_s1053" style="position:absolute;left:0;text-align:left;margin-left:36pt;margin-top:735pt;width:540pt;height:21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" filled="f" stroked="f" strokeweight="2pt">
              <v:textbox inset=",0,,0">
                <w:txbxContent>
                  <w:p w14:paraId="56258C1A" w14:textId="77777777" w:rsidR="00584E5E" w:rsidRDefault="00584E5E" w:rsidP="00584409">
                    <w:pPr>
                      <w:pStyle w:val="Footer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C0F47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3F8FD" w14:textId="77777777" w:rsidR="00FB3F3F" w:rsidRDefault="00FB3F3F" w:rsidP="00584409">
      <w:pPr>
        <w:spacing w:after="0" w:line="240" w:lineRule="auto"/>
      </w:pPr>
      <w:r>
        <w:separator/>
      </w:r>
    </w:p>
  </w:footnote>
  <w:footnote w:type="continuationSeparator" w:id="0">
    <w:p w14:paraId="02097202" w14:textId="77777777" w:rsidR="00FB3F3F" w:rsidRDefault="00FB3F3F" w:rsidP="00584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605F9" w14:textId="35B60C86" w:rsidR="00584E5E" w:rsidRDefault="00B207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E7490F" wp14:editId="339D4B3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12700" t="12700" r="12700" b="12700"/>
              <wp:wrapThrough wrapText="bothSides">
                <wp:wrapPolygon edited="0">
                  <wp:start x="-40" y="-30"/>
                  <wp:lineTo x="-40" y="21600"/>
                  <wp:lineTo x="21600" y="21600"/>
                  <wp:lineTo x="21600" y="-30"/>
                  <wp:lineTo x="-40" y="-30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FFEE1D" id="Rectangle 22" o:spid="_x0000_s1026" style="position:absolute;margin-left:36pt;margin-top:36pt;width:540pt;height:10in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" fillcolor="white [3212]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826C8E"/>
    <w:multiLevelType w:val="hybridMultilevel"/>
    <w:tmpl w:val="A492EAC0"/>
    <w:lvl w:ilvl="0" w:tplc="50183B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AAB0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78BB9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BCE16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4291D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18545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AA9C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2A05B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48B9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D95FD8"/>
    <w:multiLevelType w:val="hybridMultilevel"/>
    <w:tmpl w:val="FC5045A6"/>
    <w:lvl w:ilvl="0" w:tplc="59EAF87A">
      <w:start w:val="30"/>
      <w:numFmt w:val="bullet"/>
      <w:lvlText w:val="-"/>
      <w:lvlJc w:val="left"/>
      <w:pPr>
        <w:ind w:left="720" w:hanging="360"/>
      </w:pPr>
      <w:rPr>
        <w:rFonts w:ascii="Montserrat-Regular" w:eastAsiaTheme="minorEastAsia" w:hAnsi="Montserrat-Regular" w:cs="Montserrat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E5171"/>
    <w:multiLevelType w:val="hybridMultilevel"/>
    <w:tmpl w:val="5B064ADC"/>
    <w:lvl w:ilvl="0" w:tplc="4A9CA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0A3A1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F60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AD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365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9A1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CE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E42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C8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6A0478"/>
    <w:multiLevelType w:val="hybridMultilevel"/>
    <w:tmpl w:val="340AE45E"/>
    <w:lvl w:ilvl="0" w:tplc="52DC47D6">
      <w:start w:val="31"/>
      <w:numFmt w:val="bullet"/>
      <w:lvlText w:val="-"/>
      <w:lvlJc w:val="left"/>
      <w:pPr>
        <w:ind w:left="840" w:hanging="48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87761"/>
    <w:multiLevelType w:val="multilevel"/>
    <w:tmpl w:val="0D44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AA03921"/>
    <w:multiLevelType w:val="hybridMultilevel"/>
    <w:tmpl w:val="ADC28724"/>
    <w:lvl w:ilvl="0" w:tplc="E11A2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FC2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68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6D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CA6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05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5C9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C8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63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0913B7"/>
    <w:rsid w:val="00006C1B"/>
    <w:rsid w:val="00006FEF"/>
    <w:rsid w:val="00012C4D"/>
    <w:rsid w:val="00012E04"/>
    <w:rsid w:val="00015E3C"/>
    <w:rsid w:val="00031DC6"/>
    <w:rsid w:val="000411A7"/>
    <w:rsid w:val="000419EA"/>
    <w:rsid w:val="00043549"/>
    <w:rsid w:val="00046AB8"/>
    <w:rsid w:val="00046DCC"/>
    <w:rsid w:val="00051ECB"/>
    <w:rsid w:val="000604CC"/>
    <w:rsid w:val="00061CA3"/>
    <w:rsid w:val="000660DC"/>
    <w:rsid w:val="00070270"/>
    <w:rsid w:val="00070FA4"/>
    <w:rsid w:val="00071989"/>
    <w:rsid w:val="0007556E"/>
    <w:rsid w:val="00075E54"/>
    <w:rsid w:val="00075EA1"/>
    <w:rsid w:val="00086A8D"/>
    <w:rsid w:val="000913B7"/>
    <w:rsid w:val="0009149E"/>
    <w:rsid w:val="000916D6"/>
    <w:rsid w:val="000934EA"/>
    <w:rsid w:val="000A41CA"/>
    <w:rsid w:val="000A6AF6"/>
    <w:rsid w:val="000B3D22"/>
    <w:rsid w:val="000B6662"/>
    <w:rsid w:val="000C0693"/>
    <w:rsid w:val="000C22C5"/>
    <w:rsid w:val="000C2B65"/>
    <w:rsid w:val="000C6FC4"/>
    <w:rsid w:val="000E44B5"/>
    <w:rsid w:val="000E7D58"/>
    <w:rsid w:val="000F152C"/>
    <w:rsid w:val="000F15F9"/>
    <w:rsid w:val="000F40CD"/>
    <w:rsid w:val="001010CC"/>
    <w:rsid w:val="001051B4"/>
    <w:rsid w:val="00106724"/>
    <w:rsid w:val="00113F3F"/>
    <w:rsid w:val="001253CF"/>
    <w:rsid w:val="001310E7"/>
    <w:rsid w:val="0013159D"/>
    <w:rsid w:val="00132FED"/>
    <w:rsid w:val="00133DE6"/>
    <w:rsid w:val="00134009"/>
    <w:rsid w:val="001362A6"/>
    <w:rsid w:val="0013641E"/>
    <w:rsid w:val="00140AE2"/>
    <w:rsid w:val="00142160"/>
    <w:rsid w:val="00144AEA"/>
    <w:rsid w:val="00150F82"/>
    <w:rsid w:val="0015590F"/>
    <w:rsid w:val="00164317"/>
    <w:rsid w:val="00166D6A"/>
    <w:rsid w:val="00172D1C"/>
    <w:rsid w:val="00175C01"/>
    <w:rsid w:val="0017734D"/>
    <w:rsid w:val="00180C6F"/>
    <w:rsid w:val="00180FBE"/>
    <w:rsid w:val="0018226F"/>
    <w:rsid w:val="00185755"/>
    <w:rsid w:val="00190E7E"/>
    <w:rsid w:val="00191427"/>
    <w:rsid w:val="00191795"/>
    <w:rsid w:val="0019460B"/>
    <w:rsid w:val="00194854"/>
    <w:rsid w:val="0019494A"/>
    <w:rsid w:val="001966AE"/>
    <w:rsid w:val="001A1E74"/>
    <w:rsid w:val="001A35F9"/>
    <w:rsid w:val="001B09C1"/>
    <w:rsid w:val="001B573E"/>
    <w:rsid w:val="001B5A77"/>
    <w:rsid w:val="001C14D6"/>
    <w:rsid w:val="001D1D6B"/>
    <w:rsid w:val="001E048A"/>
    <w:rsid w:val="001E2B06"/>
    <w:rsid w:val="001E46E6"/>
    <w:rsid w:val="001E58F9"/>
    <w:rsid w:val="001E5C0C"/>
    <w:rsid w:val="001E5F6C"/>
    <w:rsid w:val="001E7F3C"/>
    <w:rsid w:val="001F02D0"/>
    <w:rsid w:val="001F057A"/>
    <w:rsid w:val="001F7A52"/>
    <w:rsid w:val="002013BA"/>
    <w:rsid w:val="00203CCB"/>
    <w:rsid w:val="00210159"/>
    <w:rsid w:val="00215285"/>
    <w:rsid w:val="002259FD"/>
    <w:rsid w:val="00232D9A"/>
    <w:rsid w:val="002342FB"/>
    <w:rsid w:val="00242E22"/>
    <w:rsid w:val="00243DAF"/>
    <w:rsid w:val="002451E8"/>
    <w:rsid w:val="002462F4"/>
    <w:rsid w:val="00250FF3"/>
    <w:rsid w:val="0026222C"/>
    <w:rsid w:val="00265AE0"/>
    <w:rsid w:val="0026756C"/>
    <w:rsid w:val="0026797D"/>
    <w:rsid w:val="0027069D"/>
    <w:rsid w:val="00270C50"/>
    <w:rsid w:val="00272C34"/>
    <w:rsid w:val="00274725"/>
    <w:rsid w:val="00276FC2"/>
    <w:rsid w:val="00280558"/>
    <w:rsid w:val="002810E1"/>
    <w:rsid w:val="00284635"/>
    <w:rsid w:val="00284C8E"/>
    <w:rsid w:val="0028568B"/>
    <w:rsid w:val="00286648"/>
    <w:rsid w:val="002A0805"/>
    <w:rsid w:val="002A272D"/>
    <w:rsid w:val="002B42D2"/>
    <w:rsid w:val="002B6FC5"/>
    <w:rsid w:val="002C087B"/>
    <w:rsid w:val="002C1092"/>
    <w:rsid w:val="002C15E7"/>
    <w:rsid w:val="002C4738"/>
    <w:rsid w:val="002D4510"/>
    <w:rsid w:val="002D54E9"/>
    <w:rsid w:val="002D6ACE"/>
    <w:rsid w:val="002D7867"/>
    <w:rsid w:val="002E505A"/>
    <w:rsid w:val="002E5163"/>
    <w:rsid w:val="002F756F"/>
    <w:rsid w:val="00300273"/>
    <w:rsid w:val="00301B4C"/>
    <w:rsid w:val="00302614"/>
    <w:rsid w:val="00302A7D"/>
    <w:rsid w:val="003100A2"/>
    <w:rsid w:val="00311450"/>
    <w:rsid w:val="003119F7"/>
    <w:rsid w:val="00315068"/>
    <w:rsid w:val="00317235"/>
    <w:rsid w:val="00320F7A"/>
    <w:rsid w:val="00325A73"/>
    <w:rsid w:val="00331A8B"/>
    <w:rsid w:val="003333A6"/>
    <w:rsid w:val="003429D0"/>
    <w:rsid w:val="003453A3"/>
    <w:rsid w:val="00345AA7"/>
    <w:rsid w:val="0034670A"/>
    <w:rsid w:val="00351DFD"/>
    <w:rsid w:val="0035378A"/>
    <w:rsid w:val="0035438D"/>
    <w:rsid w:val="00362A71"/>
    <w:rsid w:val="00363E11"/>
    <w:rsid w:val="003653B4"/>
    <w:rsid w:val="003657D3"/>
    <w:rsid w:val="00371D99"/>
    <w:rsid w:val="00372A73"/>
    <w:rsid w:val="00375A7E"/>
    <w:rsid w:val="0038325C"/>
    <w:rsid w:val="00384008"/>
    <w:rsid w:val="00385DB1"/>
    <w:rsid w:val="00387450"/>
    <w:rsid w:val="00387892"/>
    <w:rsid w:val="003925B8"/>
    <w:rsid w:val="003927B0"/>
    <w:rsid w:val="00392D2D"/>
    <w:rsid w:val="003954D0"/>
    <w:rsid w:val="003A0669"/>
    <w:rsid w:val="003A0C1E"/>
    <w:rsid w:val="003A6321"/>
    <w:rsid w:val="003B0131"/>
    <w:rsid w:val="003B3872"/>
    <w:rsid w:val="003B736A"/>
    <w:rsid w:val="003C5EDA"/>
    <w:rsid w:val="003C6DD5"/>
    <w:rsid w:val="003E1E60"/>
    <w:rsid w:val="003E4A20"/>
    <w:rsid w:val="003E5E9F"/>
    <w:rsid w:val="003E72C8"/>
    <w:rsid w:val="003F2443"/>
    <w:rsid w:val="003F4A53"/>
    <w:rsid w:val="004110C7"/>
    <w:rsid w:val="00415AD5"/>
    <w:rsid w:val="00416421"/>
    <w:rsid w:val="004256A1"/>
    <w:rsid w:val="00432EDB"/>
    <w:rsid w:val="00436358"/>
    <w:rsid w:val="00437F6F"/>
    <w:rsid w:val="004420CF"/>
    <w:rsid w:val="00446391"/>
    <w:rsid w:val="004467FB"/>
    <w:rsid w:val="00446BC0"/>
    <w:rsid w:val="0045064F"/>
    <w:rsid w:val="00450B37"/>
    <w:rsid w:val="004539D1"/>
    <w:rsid w:val="00454829"/>
    <w:rsid w:val="00470448"/>
    <w:rsid w:val="00483E23"/>
    <w:rsid w:val="00492363"/>
    <w:rsid w:val="00492F5D"/>
    <w:rsid w:val="004A1B6A"/>
    <w:rsid w:val="004A1DEA"/>
    <w:rsid w:val="004A20EA"/>
    <w:rsid w:val="004A44B9"/>
    <w:rsid w:val="004B3727"/>
    <w:rsid w:val="004C04ED"/>
    <w:rsid w:val="004C27E3"/>
    <w:rsid w:val="004D1E50"/>
    <w:rsid w:val="004E06CB"/>
    <w:rsid w:val="004E18EE"/>
    <w:rsid w:val="004E1D4A"/>
    <w:rsid w:val="004E48EB"/>
    <w:rsid w:val="004E7EFA"/>
    <w:rsid w:val="004F14E8"/>
    <w:rsid w:val="004F5B15"/>
    <w:rsid w:val="004F7108"/>
    <w:rsid w:val="00500004"/>
    <w:rsid w:val="00503E33"/>
    <w:rsid w:val="005053F0"/>
    <w:rsid w:val="0050673C"/>
    <w:rsid w:val="005118BD"/>
    <w:rsid w:val="00511A5F"/>
    <w:rsid w:val="00513CBA"/>
    <w:rsid w:val="00530202"/>
    <w:rsid w:val="005331F2"/>
    <w:rsid w:val="00542F17"/>
    <w:rsid w:val="00546085"/>
    <w:rsid w:val="00551175"/>
    <w:rsid w:val="00552EEA"/>
    <w:rsid w:val="00553B9E"/>
    <w:rsid w:val="0055578A"/>
    <w:rsid w:val="00555B99"/>
    <w:rsid w:val="00557B29"/>
    <w:rsid w:val="00562A5B"/>
    <w:rsid w:val="005700E3"/>
    <w:rsid w:val="00577A29"/>
    <w:rsid w:val="00584409"/>
    <w:rsid w:val="00584E5E"/>
    <w:rsid w:val="005A2219"/>
    <w:rsid w:val="005A349A"/>
    <w:rsid w:val="005B3D71"/>
    <w:rsid w:val="005C4C9A"/>
    <w:rsid w:val="005C744F"/>
    <w:rsid w:val="005D0A71"/>
    <w:rsid w:val="005D1925"/>
    <w:rsid w:val="005D333E"/>
    <w:rsid w:val="005D4224"/>
    <w:rsid w:val="005E244E"/>
    <w:rsid w:val="005F678F"/>
    <w:rsid w:val="005F6BA3"/>
    <w:rsid w:val="005F6FCD"/>
    <w:rsid w:val="00601E8F"/>
    <w:rsid w:val="00605EA5"/>
    <w:rsid w:val="00607C0C"/>
    <w:rsid w:val="00621CBB"/>
    <w:rsid w:val="0062213D"/>
    <w:rsid w:val="00622FBB"/>
    <w:rsid w:val="00624E96"/>
    <w:rsid w:val="006420FA"/>
    <w:rsid w:val="006458D4"/>
    <w:rsid w:val="00646DA1"/>
    <w:rsid w:val="00650F9F"/>
    <w:rsid w:val="0065125D"/>
    <w:rsid w:val="006529B7"/>
    <w:rsid w:val="00654B82"/>
    <w:rsid w:val="00657439"/>
    <w:rsid w:val="00657ED2"/>
    <w:rsid w:val="00660647"/>
    <w:rsid w:val="0066480D"/>
    <w:rsid w:val="00664852"/>
    <w:rsid w:val="006656BA"/>
    <w:rsid w:val="0067244B"/>
    <w:rsid w:val="0067362E"/>
    <w:rsid w:val="00682797"/>
    <w:rsid w:val="006846D9"/>
    <w:rsid w:val="00695CD8"/>
    <w:rsid w:val="006A02EC"/>
    <w:rsid w:val="006A511E"/>
    <w:rsid w:val="006B252F"/>
    <w:rsid w:val="006B6CE3"/>
    <w:rsid w:val="006B7AB6"/>
    <w:rsid w:val="006C177D"/>
    <w:rsid w:val="006C49DF"/>
    <w:rsid w:val="006D0CD7"/>
    <w:rsid w:val="006D49CF"/>
    <w:rsid w:val="006D5CE8"/>
    <w:rsid w:val="006D6403"/>
    <w:rsid w:val="006D67EE"/>
    <w:rsid w:val="006D7B2F"/>
    <w:rsid w:val="006E59DB"/>
    <w:rsid w:val="006F0A1A"/>
    <w:rsid w:val="006F5221"/>
    <w:rsid w:val="007017CB"/>
    <w:rsid w:val="007020B5"/>
    <w:rsid w:val="00720AFB"/>
    <w:rsid w:val="00720D10"/>
    <w:rsid w:val="007248DC"/>
    <w:rsid w:val="007406D0"/>
    <w:rsid w:val="007409A8"/>
    <w:rsid w:val="0074282E"/>
    <w:rsid w:val="00744FE1"/>
    <w:rsid w:val="007522D2"/>
    <w:rsid w:val="00755AA7"/>
    <w:rsid w:val="007563F0"/>
    <w:rsid w:val="00760807"/>
    <w:rsid w:val="00760B28"/>
    <w:rsid w:val="0076358C"/>
    <w:rsid w:val="00763C29"/>
    <w:rsid w:val="00765239"/>
    <w:rsid w:val="00766607"/>
    <w:rsid w:val="00771554"/>
    <w:rsid w:val="00780AD3"/>
    <w:rsid w:val="00783A3B"/>
    <w:rsid w:val="00791F96"/>
    <w:rsid w:val="007953F7"/>
    <w:rsid w:val="00796B1A"/>
    <w:rsid w:val="007A148B"/>
    <w:rsid w:val="007A4B4A"/>
    <w:rsid w:val="007B1114"/>
    <w:rsid w:val="007B13A4"/>
    <w:rsid w:val="007B1788"/>
    <w:rsid w:val="007B5E86"/>
    <w:rsid w:val="007C2BC8"/>
    <w:rsid w:val="007C4162"/>
    <w:rsid w:val="007C4B04"/>
    <w:rsid w:val="007C746B"/>
    <w:rsid w:val="007D53CD"/>
    <w:rsid w:val="007D71E0"/>
    <w:rsid w:val="007D746F"/>
    <w:rsid w:val="007E1238"/>
    <w:rsid w:val="007E4F26"/>
    <w:rsid w:val="007F4909"/>
    <w:rsid w:val="008001CB"/>
    <w:rsid w:val="0081390B"/>
    <w:rsid w:val="00820EA3"/>
    <w:rsid w:val="00821CFA"/>
    <w:rsid w:val="008259B2"/>
    <w:rsid w:val="008269DD"/>
    <w:rsid w:val="00836AEE"/>
    <w:rsid w:val="0085283E"/>
    <w:rsid w:val="00854BE5"/>
    <w:rsid w:val="008560A7"/>
    <w:rsid w:val="00864137"/>
    <w:rsid w:val="00867D81"/>
    <w:rsid w:val="008703C4"/>
    <w:rsid w:val="008709D6"/>
    <w:rsid w:val="00873DA4"/>
    <w:rsid w:val="00876558"/>
    <w:rsid w:val="0088235E"/>
    <w:rsid w:val="00885EC5"/>
    <w:rsid w:val="00893AD8"/>
    <w:rsid w:val="0089582A"/>
    <w:rsid w:val="008A6EFE"/>
    <w:rsid w:val="008B0AC6"/>
    <w:rsid w:val="008B2D75"/>
    <w:rsid w:val="008B6A5D"/>
    <w:rsid w:val="008C1330"/>
    <w:rsid w:val="008C1737"/>
    <w:rsid w:val="008D01A3"/>
    <w:rsid w:val="008D1C63"/>
    <w:rsid w:val="008D2F3D"/>
    <w:rsid w:val="008E6632"/>
    <w:rsid w:val="008F06FE"/>
    <w:rsid w:val="008F0DF4"/>
    <w:rsid w:val="009015A2"/>
    <w:rsid w:val="0090316A"/>
    <w:rsid w:val="00905015"/>
    <w:rsid w:val="0090569B"/>
    <w:rsid w:val="00905F85"/>
    <w:rsid w:val="009065DB"/>
    <w:rsid w:val="009108F0"/>
    <w:rsid w:val="00912339"/>
    <w:rsid w:val="009149E5"/>
    <w:rsid w:val="00916710"/>
    <w:rsid w:val="009243CD"/>
    <w:rsid w:val="00926B9C"/>
    <w:rsid w:val="00927488"/>
    <w:rsid w:val="00927EDB"/>
    <w:rsid w:val="00930701"/>
    <w:rsid w:val="00933D2A"/>
    <w:rsid w:val="00935814"/>
    <w:rsid w:val="00935ADB"/>
    <w:rsid w:val="00936E1A"/>
    <w:rsid w:val="009376B8"/>
    <w:rsid w:val="00940BFB"/>
    <w:rsid w:val="00941698"/>
    <w:rsid w:val="00941FC0"/>
    <w:rsid w:val="009432A3"/>
    <w:rsid w:val="00946FCF"/>
    <w:rsid w:val="00950CEB"/>
    <w:rsid w:val="00951E3E"/>
    <w:rsid w:val="00953170"/>
    <w:rsid w:val="00956847"/>
    <w:rsid w:val="0096262C"/>
    <w:rsid w:val="0097677D"/>
    <w:rsid w:val="00976A90"/>
    <w:rsid w:val="0098158D"/>
    <w:rsid w:val="0098302D"/>
    <w:rsid w:val="009861B7"/>
    <w:rsid w:val="009865EC"/>
    <w:rsid w:val="0099322F"/>
    <w:rsid w:val="00995573"/>
    <w:rsid w:val="00995BCF"/>
    <w:rsid w:val="009969AE"/>
    <w:rsid w:val="009A2FFE"/>
    <w:rsid w:val="009A3C5C"/>
    <w:rsid w:val="009A3D16"/>
    <w:rsid w:val="009A7B74"/>
    <w:rsid w:val="009A7D86"/>
    <w:rsid w:val="009B21F3"/>
    <w:rsid w:val="009B4D3F"/>
    <w:rsid w:val="009B6951"/>
    <w:rsid w:val="009B717F"/>
    <w:rsid w:val="009C137B"/>
    <w:rsid w:val="009C6525"/>
    <w:rsid w:val="009D6613"/>
    <w:rsid w:val="009E158B"/>
    <w:rsid w:val="009E313E"/>
    <w:rsid w:val="009E41E7"/>
    <w:rsid w:val="009E7245"/>
    <w:rsid w:val="009F1034"/>
    <w:rsid w:val="009F3B1D"/>
    <w:rsid w:val="009F4A16"/>
    <w:rsid w:val="00A04D11"/>
    <w:rsid w:val="00A1516F"/>
    <w:rsid w:val="00A222F3"/>
    <w:rsid w:val="00A25FD6"/>
    <w:rsid w:val="00A318D3"/>
    <w:rsid w:val="00A3278C"/>
    <w:rsid w:val="00A40713"/>
    <w:rsid w:val="00A419C8"/>
    <w:rsid w:val="00A43136"/>
    <w:rsid w:val="00A43848"/>
    <w:rsid w:val="00A43F56"/>
    <w:rsid w:val="00A513C2"/>
    <w:rsid w:val="00A618E5"/>
    <w:rsid w:val="00A62592"/>
    <w:rsid w:val="00A738E6"/>
    <w:rsid w:val="00A773B6"/>
    <w:rsid w:val="00A7794B"/>
    <w:rsid w:val="00A77E7A"/>
    <w:rsid w:val="00A80DFD"/>
    <w:rsid w:val="00A80FB0"/>
    <w:rsid w:val="00A821DF"/>
    <w:rsid w:val="00A93793"/>
    <w:rsid w:val="00AA0D3E"/>
    <w:rsid w:val="00AA0F87"/>
    <w:rsid w:val="00AA1BAB"/>
    <w:rsid w:val="00AA21C7"/>
    <w:rsid w:val="00AB181F"/>
    <w:rsid w:val="00AB46DF"/>
    <w:rsid w:val="00AB515F"/>
    <w:rsid w:val="00AB6DEF"/>
    <w:rsid w:val="00AC0809"/>
    <w:rsid w:val="00AC4424"/>
    <w:rsid w:val="00AC5035"/>
    <w:rsid w:val="00AD1311"/>
    <w:rsid w:val="00AD168C"/>
    <w:rsid w:val="00AD2E3A"/>
    <w:rsid w:val="00AD56CA"/>
    <w:rsid w:val="00AE6173"/>
    <w:rsid w:val="00AE64A0"/>
    <w:rsid w:val="00AE7243"/>
    <w:rsid w:val="00AE79DC"/>
    <w:rsid w:val="00AE7BDF"/>
    <w:rsid w:val="00AF6B35"/>
    <w:rsid w:val="00AF6B38"/>
    <w:rsid w:val="00AF75C6"/>
    <w:rsid w:val="00B0026B"/>
    <w:rsid w:val="00B010F2"/>
    <w:rsid w:val="00B207A5"/>
    <w:rsid w:val="00B208C5"/>
    <w:rsid w:val="00B22406"/>
    <w:rsid w:val="00B22F66"/>
    <w:rsid w:val="00B2709A"/>
    <w:rsid w:val="00B343F6"/>
    <w:rsid w:val="00B42638"/>
    <w:rsid w:val="00B4582A"/>
    <w:rsid w:val="00B5162E"/>
    <w:rsid w:val="00B5174D"/>
    <w:rsid w:val="00B52DF6"/>
    <w:rsid w:val="00B54103"/>
    <w:rsid w:val="00B5543F"/>
    <w:rsid w:val="00B57660"/>
    <w:rsid w:val="00B61B27"/>
    <w:rsid w:val="00B61B75"/>
    <w:rsid w:val="00B64F75"/>
    <w:rsid w:val="00B6653B"/>
    <w:rsid w:val="00B744D3"/>
    <w:rsid w:val="00B84747"/>
    <w:rsid w:val="00BA0DC5"/>
    <w:rsid w:val="00BA216F"/>
    <w:rsid w:val="00BB3BD7"/>
    <w:rsid w:val="00BB7450"/>
    <w:rsid w:val="00BC3E8F"/>
    <w:rsid w:val="00BC7184"/>
    <w:rsid w:val="00BD231D"/>
    <w:rsid w:val="00BD3CBE"/>
    <w:rsid w:val="00BD45F3"/>
    <w:rsid w:val="00BD4D1A"/>
    <w:rsid w:val="00BD6AB8"/>
    <w:rsid w:val="00BD7C9C"/>
    <w:rsid w:val="00BE224F"/>
    <w:rsid w:val="00BE2C68"/>
    <w:rsid w:val="00BE71DA"/>
    <w:rsid w:val="00BE75DE"/>
    <w:rsid w:val="00BE7983"/>
    <w:rsid w:val="00BF49B1"/>
    <w:rsid w:val="00BF6210"/>
    <w:rsid w:val="00C020EE"/>
    <w:rsid w:val="00C030C6"/>
    <w:rsid w:val="00C03CBA"/>
    <w:rsid w:val="00C05BAD"/>
    <w:rsid w:val="00C12232"/>
    <w:rsid w:val="00C17C7A"/>
    <w:rsid w:val="00C20441"/>
    <w:rsid w:val="00C26876"/>
    <w:rsid w:val="00C26975"/>
    <w:rsid w:val="00C26DD4"/>
    <w:rsid w:val="00C27768"/>
    <w:rsid w:val="00C27C16"/>
    <w:rsid w:val="00C32864"/>
    <w:rsid w:val="00C34FD4"/>
    <w:rsid w:val="00C35912"/>
    <w:rsid w:val="00C40BCD"/>
    <w:rsid w:val="00C44CC2"/>
    <w:rsid w:val="00C559A6"/>
    <w:rsid w:val="00C6156F"/>
    <w:rsid w:val="00C63F71"/>
    <w:rsid w:val="00C6611E"/>
    <w:rsid w:val="00C72AD1"/>
    <w:rsid w:val="00C72FE0"/>
    <w:rsid w:val="00C76ACE"/>
    <w:rsid w:val="00C77BB1"/>
    <w:rsid w:val="00C805AB"/>
    <w:rsid w:val="00C90F24"/>
    <w:rsid w:val="00C9491C"/>
    <w:rsid w:val="00C95D3A"/>
    <w:rsid w:val="00CA206E"/>
    <w:rsid w:val="00CA5BE9"/>
    <w:rsid w:val="00CB3BFF"/>
    <w:rsid w:val="00CB3D3E"/>
    <w:rsid w:val="00CB3D73"/>
    <w:rsid w:val="00CB7020"/>
    <w:rsid w:val="00CB70F6"/>
    <w:rsid w:val="00CC2516"/>
    <w:rsid w:val="00CC38BF"/>
    <w:rsid w:val="00CC4FBB"/>
    <w:rsid w:val="00CC548C"/>
    <w:rsid w:val="00CC5FB9"/>
    <w:rsid w:val="00CC7243"/>
    <w:rsid w:val="00CC7594"/>
    <w:rsid w:val="00CC7D4B"/>
    <w:rsid w:val="00CD2C1D"/>
    <w:rsid w:val="00CD4384"/>
    <w:rsid w:val="00CD69F4"/>
    <w:rsid w:val="00CE3F53"/>
    <w:rsid w:val="00CE5C43"/>
    <w:rsid w:val="00CE7237"/>
    <w:rsid w:val="00CF4DA1"/>
    <w:rsid w:val="00D03CD6"/>
    <w:rsid w:val="00D0672D"/>
    <w:rsid w:val="00D0727D"/>
    <w:rsid w:val="00D103C0"/>
    <w:rsid w:val="00D13692"/>
    <w:rsid w:val="00D136B0"/>
    <w:rsid w:val="00D15165"/>
    <w:rsid w:val="00D16362"/>
    <w:rsid w:val="00D2406B"/>
    <w:rsid w:val="00D2687F"/>
    <w:rsid w:val="00D32458"/>
    <w:rsid w:val="00D33956"/>
    <w:rsid w:val="00D33C40"/>
    <w:rsid w:val="00D33D7C"/>
    <w:rsid w:val="00D355A8"/>
    <w:rsid w:val="00D368A9"/>
    <w:rsid w:val="00D369D2"/>
    <w:rsid w:val="00D370D2"/>
    <w:rsid w:val="00D375F6"/>
    <w:rsid w:val="00D40DF7"/>
    <w:rsid w:val="00D423A1"/>
    <w:rsid w:val="00D53C54"/>
    <w:rsid w:val="00D60E17"/>
    <w:rsid w:val="00D63CA5"/>
    <w:rsid w:val="00D64152"/>
    <w:rsid w:val="00D65897"/>
    <w:rsid w:val="00D71AD0"/>
    <w:rsid w:val="00D737D5"/>
    <w:rsid w:val="00D73C67"/>
    <w:rsid w:val="00D7722B"/>
    <w:rsid w:val="00D8678F"/>
    <w:rsid w:val="00D87A4F"/>
    <w:rsid w:val="00D93319"/>
    <w:rsid w:val="00DA50AC"/>
    <w:rsid w:val="00DA53B5"/>
    <w:rsid w:val="00DA5798"/>
    <w:rsid w:val="00DB4195"/>
    <w:rsid w:val="00DB51AD"/>
    <w:rsid w:val="00DC0E89"/>
    <w:rsid w:val="00DC1E3F"/>
    <w:rsid w:val="00DC2209"/>
    <w:rsid w:val="00DC5463"/>
    <w:rsid w:val="00DD15DB"/>
    <w:rsid w:val="00DD4A4F"/>
    <w:rsid w:val="00DE0530"/>
    <w:rsid w:val="00DE0A9C"/>
    <w:rsid w:val="00DE0D78"/>
    <w:rsid w:val="00DE1022"/>
    <w:rsid w:val="00DF2CEB"/>
    <w:rsid w:val="00DF73EF"/>
    <w:rsid w:val="00DF788E"/>
    <w:rsid w:val="00E049C6"/>
    <w:rsid w:val="00E07A6B"/>
    <w:rsid w:val="00E07C69"/>
    <w:rsid w:val="00E13BBE"/>
    <w:rsid w:val="00E16D4E"/>
    <w:rsid w:val="00E17182"/>
    <w:rsid w:val="00E17403"/>
    <w:rsid w:val="00E201BE"/>
    <w:rsid w:val="00E2031F"/>
    <w:rsid w:val="00E208B0"/>
    <w:rsid w:val="00E216E5"/>
    <w:rsid w:val="00E24C69"/>
    <w:rsid w:val="00E30819"/>
    <w:rsid w:val="00E35002"/>
    <w:rsid w:val="00E4048E"/>
    <w:rsid w:val="00E42078"/>
    <w:rsid w:val="00E557A3"/>
    <w:rsid w:val="00E57CC0"/>
    <w:rsid w:val="00E634F1"/>
    <w:rsid w:val="00E67AF9"/>
    <w:rsid w:val="00E74404"/>
    <w:rsid w:val="00E74EFB"/>
    <w:rsid w:val="00E76620"/>
    <w:rsid w:val="00E807D6"/>
    <w:rsid w:val="00E81949"/>
    <w:rsid w:val="00E856DB"/>
    <w:rsid w:val="00E87C58"/>
    <w:rsid w:val="00E913A1"/>
    <w:rsid w:val="00E91893"/>
    <w:rsid w:val="00E9455E"/>
    <w:rsid w:val="00EA0C50"/>
    <w:rsid w:val="00EA385B"/>
    <w:rsid w:val="00EA4765"/>
    <w:rsid w:val="00EB0CDF"/>
    <w:rsid w:val="00EB31BC"/>
    <w:rsid w:val="00EC0255"/>
    <w:rsid w:val="00EC0F47"/>
    <w:rsid w:val="00ED0EE1"/>
    <w:rsid w:val="00ED1C9A"/>
    <w:rsid w:val="00EE7F7F"/>
    <w:rsid w:val="00EF4FA8"/>
    <w:rsid w:val="00F066AC"/>
    <w:rsid w:val="00F11553"/>
    <w:rsid w:val="00F160FD"/>
    <w:rsid w:val="00F1786F"/>
    <w:rsid w:val="00F203A9"/>
    <w:rsid w:val="00F23DAD"/>
    <w:rsid w:val="00F30E8F"/>
    <w:rsid w:val="00F34824"/>
    <w:rsid w:val="00F412A4"/>
    <w:rsid w:val="00F44C6E"/>
    <w:rsid w:val="00F5249C"/>
    <w:rsid w:val="00F52E3C"/>
    <w:rsid w:val="00F548A3"/>
    <w:rsid w:val="00F618C4"/>
    <w:rsid w:val="00F73EBE"/>
    <w:rsid w:val="00F834B3"/>
    <w:rsid w:val="00F9044F"/>
    <w:rsid w:val="00F959A2"/>
    <w:rsid w:val="00F9723B"/>
    <w:rsid w:val="00FA0799"/>
    <w:rsid w:val="00FA47BA"/>
    <w:rsid w:val="00FB3F3F"/>
    <w:rsid w:val="00FB628A"/>
    <w:rsid w:val="00FC21D2"/>
    <w:rsid w:val="00FC24D0"/>
    <w:rsid w:val="00FC61DF"/>
    <w:rsid w:val="00FD259D"/>
    <w:rsid w:val="00FD7CF9"/>
    <w:rsid w:val="00FE2612"/>
    <w:rsid w:val="00FF1B01"/>
    <w:rsid w:val="00FF6EAD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222C365"/>
  <w14:defaultImageDpi w14:val="300"/>
  <w15:docId w15:val="{912350B2-CBC5-6144-9735-85877CDEF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44BF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749805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749805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749805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749805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749805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749805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749805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749805" w:themeColor="accent1"/>
      <w:sz w:val="20"/>
    </w:rPr>
  </w:style>
  <w:style w:type="character" w:styleId="Hyperlink">
    <w:name w:val="Hyperlink"/>
    <w:basedOn w:val="DefaultParagraphFont"/>
    <w:uiPriority w:val="99"/>
    <w:unhideWhenUsed/>
    <w:rsid w:val="00FA47BA"/>
    <w:rPr>
      <w:color w:val="FFC000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44639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6AB8"/>
    <w:rPr>
      <w:color w:val="C0C00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A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A4F"/>
    <w:rPr>
      <w:rFonts w:ascii="Lucida Grande" w:hAnsi="Lucida Grande" w:cs="Lucida Grande"/>
      <w:sz w:val="18"/>
      <w:szCs w:val="18"/>
    </w:rPr>
  </w:style>
  <w:style w:type="character" w:customStyle="1" w:styleId="event-when">
    <w:name w:val="event-when"/>
    <w:basedOn w:val="DefaultParagraphFont"/>
    <w:rsid w:val="00274725"/>
  </w:style>
  <w:style w:type="character" w:customStyle="1" w:styleId="event-details-label">
    <w:name w:val="event-details-label"/>
    <w:basedOn w:val="DefaultParagraphFont"/>
    <w:rsid w:val="00274725"/>
  </w:style>
  <w:style w:type="character" w:customStyle="1" w:styleId="apple-converted-space">
    <w:name w:val="apple-converted-space"/>
    <w:basedOn w:val="DefaultParagraphFont"/>
    <w:rsid w:val="00274725"/>
  </w:style>
  <w:style w:type="character" w:customStyle="1" w:styleId="event-where">
    <w:name w:val="event-where"/>
    <w:basedOn w:val="DefaultParagraphFont"/>
    <w:rsid w:val="00274725"/>
  </w:style>
  <w:style w:type="character" w:customStyle="1" w:styleId="event-description">
    <w:name w:val="event-description"/>
    <w:basedOn w:val="DefaultParagraphFont"/>
    <w:rsid w:val="00274725"/>
  </w:style>
  <w:style w:type="character" w:styleId="Strong">
    <w:name w:val="Strong"/>
    <w:basedOn w:val="DefaultParagraphFont"/>
    <w:uiPriority w:val="22"/>
    <w:qFormat/>
    <w:rsid w:val="006F5221"/>
    <w:rPr>
      <w:b/>
      <w:bCs/>
    </w:rPr>
  </w:style>
  <w:style w:type="table" w:styleId="TableGrid">
    <w:name w:val="Table Grid"/>
    <w:basedOn w:val="TableNormal"/>
    <w:uiPriority w:val="39"/>
    <w:rsid w:val="00FC61DF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DefaultParagraphFont"/>
    <w:rsid w:val="00180FBE"/>
  </w:style>
  <w:style w:type="character" w:customStyle="1" w:styleId="uficommentbody">
    <w:name w:val="uficommentbody"/>
    <w:basedOn w:val="DefaultParagraphFont"/>
    <w:rsid w:val="00C030C6"/>
  </w:style>
  <w:style w:type="paragraph" w:styleId="NormalWeb">
    <w:name w:val="Normal (Web)"/>
    <w:basedOn w:val="Normal"/>
    <w:uiPriority w:val="99"/>
    <w:unhideWhenUsed/>
    <w:rsid w:val="007D746F"/>
    <w:pPr>
      <w:spacing w:before="100" w:beforeAutospacing="1" w:after="100" w:afterAutospacing="1" w:line="240" w:lineRule="auto"/>
    </w:pPr>
    <w:rPr>
      <w:rFonts w:ascii="Times" w:hAnsi="Times" w:cs="Times New Roman"/>
      <w:szCs w:val="20"/>
    </w:rPr>
  </w:style>
  <w:style w:type="paragraph" w:styleId="NoSpacing">
    <w:name w:val="No Spacing"/>
    <w:uiPriority w:val="1"/>
    <w:qFormat/>
    <w:rsid w:val="007D71E0"/>
    <w:rPr>
      <w:rFonts w:ascii="Calibri" w:eastAsia="Calibri" w:hAnsi="Calibri" w:cs="Times New Roman"/>
      <w:sz w:val="22"/>
      <w:szCs w:val="22"/>
      <w:lang w:val="fi-FI"/>
    </w:rPr>
  </w:style>
  <w:style w:type="character" w:customStyle="1" w:styleId="ezo">
    <w:name w:val="_ezo"/>
    <w:basedOn w:val="DefaultParagraphFont"/>
    <w:rsid w:val="009F4A16"/>
  </w:style>
  <w:style w:type="character" w:styleId="UnresolvedMention">
    <w:name w:val="Unresolved Mention"/>
    <w:basedOn w:val="DefaultParagraphFont"/>
    <w:uiPriority w:val="99"/>
    <w:semiHidden/>
    <w:unhideWhenUsed/>
    <w:rsid w:val="00FE2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7066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0603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2088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494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683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3763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492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127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500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227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412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907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030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4347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2169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8342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82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881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168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49274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504">
          <w:marLeft w:val="36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6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988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144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2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14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1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973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84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4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0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13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36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1770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80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73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02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0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022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04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8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16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08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16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94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31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0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604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97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39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18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59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rotary.org/e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d1420.rotary.f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d1420.rotary.fi" TargetMode="External"/><Relationship Id="rId25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://www.verkkorotary.fi" TargetMode="External"/><Relationship Id="rId20" Type="http://schemas.openxmlformats.org/officeDocument/2006/relationships/hyperlink" Target="http://www.verkkorotary.f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outiphil@kolumbus.f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tary-fi.adobeconnect.com/verkkorotary/" TargetMode="External"/><Relationship Id="rId23" Type="http://schemas.openxmlformats.org/officeDocument/2006/relationships/hyperlink" Target="mailto:outiphil@kolumbus.f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rotary-fi.adobeconnect.com/verkkorotar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otary.org/en" TargetMode="External"/><Relationship Id="rId22" Type="http://schemas.openxmlformats.org/officeDocument/2006/relationships/image" Target="media/image7.jp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Family%20Update.dotx" TargetMode="External"/></Relationships>
</file>

<file path=word/theme/theme1.xml><?xml version="1.0" encoding="utf-8"?>
<a:theme xmlns:a="http://schemas.openxmlformats.org/drawingml/2006/main" name="Family Update">
  <a:themeElements>
    <a:clrScheme name="Inspiration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B5F6B1-18C5-F742-8410-97D1AAEF5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Macintosh%20HD:Applications:Microsoft%20Office%202011:Office:Media:Templates:Publishing%20Layout%20View:Miscellaneous:Family%20Update.dotx</Template>
  <TotalTime>53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Zhou</dc:creator>
  <cp:keywords/>
  <dc:description/>
  <cp:lastModifiedBy>Outi Milner</cp:lastModifiedBy>
  <cp:revision>8</cp:revision>
  <cp:lastPrinted>2018-12-17T07:52:00Z</cp:lastPrinted>
  <dcterms:created xsi:type="dcterms:W3CDTF">2019-01-23T09:52:00Z</dcterms:created>
  <dcterms:modified xsi:type="dcterms:W3CDTF">2019-02-07T12:42:00Z</dcterms:modified>
  <cp:category/>
</cp:coreProperties>
</file>